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4662"/>
        <w:gridCol w:w="90"/>
        <w:gridCol w:w="576"/>
        <w:gridCol w:w="576"/>
        <w:gridCol w:w="4176"/>
      </w:tblGrid>
      <w:tr w:rsidR="005C33F2" w:rsidTr="003D2269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5C33F2" w:rsidTr="00695B14">
              <w:trPr>
                <w:trHeight w:hRule="exact" w:val="11070"/>
              </w:trPr>
              <w:tc>
                <w:tcPr>
                  <w:tcW w:w="4032" w:type="dxa"/>
                  <w:vAlign w:val="bottom"/>
                </w:tcPr>
                <w:p w:rsidR="005C33F2" w:rsidRDefault="00695B14" w:rsidP="00FE1DB4">
                  <w:pPr>
                    <w:pStyle w:val="Heading1"/>
                    <w:outlineLvl w:val="0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g">
                        <w:drawing>
                          <wp:anchor distT="0" distB="0" distL="457200" distR="457200" simplePos="0" relativeHeight="251667456" behindDoc="0" locked="0" layoutInCell="1" allowOverlap="1" wp14:anchorId="660205AC" wp14:editId="76A08E05">
                            <wp:simplePos x="0" y="0"/>
                            <wp:positionH relativeFrom="page">
                              <wp:posOffset>0</wp:posOffset>
                            </wp:positionH>
                            <wp:positionV relativeFrom="page">
                              <wp:posOffset>0</wp:posOffset>
                            </wp:positionV>
                            <wp:extent cx="2543175" cy="9372600"/>
                            <wp:effectExtent l="0" t="0" r="9525" b="0"/>
                            <wp:wrapSquare wrapText="bothSides"/>
                            <wp:docPr id="179" name="Group 1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43175" cy="9372600"/>
                                      <a:chOff x="0" y="0"/>
                                      <a:chExt cx="3010771" cy="9372600"/>
                                    </a:xfrm>
                                  </wpg:grpSpPr>
                                  <wpg:grpSp>
                                    <wpg:cNvPr id="180" name="Group 180"/>
                                    <wpg:cNvGrpSpPr/>
                                    <wpg:grpSpPr>
                                      <a:xfrm>
                                        <a:off x="0" y="0"/>
                                        <a:ext cx="914400" cy="9372600"/>
                                        <a:chOff x="0" y="0"/>
                                        <a:chExt cx="914400" cy="9372600"/>
                                      </a:xfrm>
                                    </wpg:grpSpPr>
                                    <wps:wsp>
                                      <wps:cNvPr id="181" name="Rectangle 181"/>
                                      <wps:cNvSpPr/>
                                      <wps:spPr>
                                        <a:xfrm>
                                          <a:off x="0" y="0"/>
                                          <a:ext cx="914400" cy="9372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2" name="Group 182"/>
                                      <wpg:cNvGrpSpPr/>
                                      <wpg:grpSpPr>
                                        <a:xfrm>
                                          <a:off x="227566" y="0"/>
                                          <a:ext cx="685800" cy="9372600"/>
                                          <a:chOff x="0" y="0"/>
                                          <a:chExt cx="685800" cy="9372600"/>
                                        </a:xfrm>
                                      </wpg:grpSpPr>
                                      <wps:wsp>
                                        <wps:cNvPr id="183" name="Rectangle 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67512" cy="936345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67707"/>
                                              <a:gd name="connsiteY0" fmla="*/ 0 h 9363456"/>
                                              <a:gd name="connsiteX1" fmla="*/ 667707 w 667707"/>
                                              <a:gd name="connsiteY1" fmla="*/ 0 h 9363456"/>
                                              <a:gd name="connsiteX2" fmla="*/ 667707 w 667707"/>
                                              <a:gd name="connsiteY2" fmla="*/ 9363456 h 9363456"/>
                                              <a:gd name="connsiteX3" fmla="*/ 0 w 667707"/>
                                              <a:gd name="connsiteY3" fmla="*/ 9363456 h 9363456"/>
                                              <a:gd name="connsiteX4" fmla="*/ 0 w 667707"/>
                                              <a:gd name="connsiteY4" fmla="*/ 0 h 9363456"/>
                                              <a:gd name="connsiteX0" fmla="*/ 0 w 667718"/>
                                              <a:gd name="connsiteY0" fmla="*/ 0 h 9363456"/>
                                              <a:gd name="connsiteX1" fmla="*/ 667707 w 667718"/>
                                              <a:gd name="connsiteY1" fmla="*/ 0 h 9363456"/>
                                              <a:gd name="connsiteX2" fmla="*/ 667718 w 667718"/>
                                              <a:gd name="connsiteY2" fmla="*/ 3971925 h 9363456"/>
                                              <a:gd name="connsiteX3" fmla="*/ 667707 w 667718"/>
                                              <a:gd name="connsiteY3" fmla="*/ 9363456 h 9363456"/>
                                              <a:gd name="connsiteX4" fmla="*/ 0 w 667718"/>
                                              <a:gd name="connsiteY4" fmla="*/ 9363456 h 9363456"/>
                                              <a:gd name="connsiteX5" fmla="*/ 0 w 667718"/>
                                              <a:gd name="connsiteY5" fmla="*/ 0 h 9363456"/>
                                              <a:gd name="connsiteX0" fmla="*/ 0 w 667707"/>
                                              <a:gd name="connsiteY0" fmla="*/ 0 h 9363456"/>
                                              <a:gd name="connsiteX1" fmla="*/ 667707 w 667707"/>
                                              <a:gd name="connsiteY1" fmla="*/ 0 h 9363456"/>
                                              <a:gd name="connsiteX2" fmla="*/ 448643 w 667707"/>
                                              <a:gd name="connsiteY2" fmla="*/ 5314677 h 9363456"/>
                                              <a:gd name="connsiteX3" fmla="*/ 667707 w 667707"/>
                                              <a:gd name="connsiteY3" fmla="*/ 9363456 h 9363456"/>
                                              <a:gd name="connsiteX4" fmla="*/ 0 w 667707"/>
                                              <a:gd name="connsiteY4" fmla="*/ 9363456 h 9363456"/>
                                              <a:gd name="connsiteX5" fmla="*/ 0 w 667707"/>
                                              <a:gd name="connsiteY5" fmla="*/ 0 h 936345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67707" h="936345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667707" y="0"/>
                                                </a:lnTo>
                                                <a:cubicBezTo>
                                                  <a:pt x="667711" y="1323975"/>
                                                  <a:pt x="448639" y="3990702"/>
                                                  <a:pt x="448643" y="5314677"/>
                                                </a:cubicBezTo>
                                                <a:cubicBezTo>
                                                  <a:pt x="448639" y="7111854"/>
                                                  <a:pt x="667711" y="7566279"/>
                                                  <a:pt x="667707" y="9363456"/>
                                                </a:cubicBezTo>
                                                <a:lnTo>
                                                  <a:pt x="0" y="9363456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" name="Rectangle 1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685800" cy="937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a:blip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85" name="Text Box 185"/>
                                    <wps:cNvSpPr txBox="1"/>
                                    <wps:spPr>
                                      <a:xfrm>
                                        <a:off x="855617" y="457302"/>
                                        <a:ext cx="2155154" cy="64102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95B14" w:rsidRPr="004A7D26" w:rsidRDefault="00695B14">
                                          <w:pPr>
                                            <w:pStyle w:val="TOCHeading"/>
                                            <w:spacing w:before="120"/>
                                            <w:rPr>
                                              <w:color w:val="4A66AC" w:themeColor="accent1"/>
                                              <w:sz w:val="28"/>
                                              <w:szCs w:val="26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4A66AC" w:themeColor="accent1"/>
                                              <w:sz w:val="28"/>
                                              <w:szCs w:val="26"/>
                                            </w:rPr>
                                            <w:t>Where Are They Now?</w:t>
                                          </w:r>
                                        </w:p>
                                        <w:p w:rsidR="002C25BD" w:rsidRDefault="002C25BD" w:rsidP="002C25BD">
                                          <w:pPr>
                                            <w:spacing w:after="0"/>
                                            <w:rPr>
                                              <w:color w:val="7F7F7F" w:themeColor="text1" w:themeTint="80"/>
                                              <w:sz w:val="22"/>
                                            </w:rPr>
                                          </w:pPr>
                                        </w:p>
                                        <w:p w:rsidR="00695B14" w:rsidRPr="004A7D26" w:rsidRDefault="002C25BD" w:rsidP="002C25BD">
                                          <w:p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 xml:space="preserve">The following are a few examples of where interns have gained full-time positions in Athletic Academics after their CAAS internship:  </w:t>
                                          </w:r>
                                        </w:p>
                                        <w:p w:rsidR="002C25BD" w:rsidRPr="004A7D26" w:rsidRDefault="002C25BD" w:rsidP="002C25BD">
                                          <w:p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</w:p>
                                        <w:p w:rsidR="002C25BD" w:rsidRPr="004A7D26" w:rsidRDefault="002C25BD" w:rsidP="002C25B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University of Memphis</w:t>
                                          </w:r>
                                        </w:p>
                                        <w:p w:rsidR="002C25BD" w:rsidRPr="004A7D26" w:rsidRDefault="002C25BD" w:rsidP="002C25B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Georgia State</w:t>
                                          </w:r>
                                        </w:p>
                                        <w:p w:rsidR="002C25BD" w:rsidRPr="004A7D26" w:rsidRDefault="002C25BD" w:rsidP="002C25B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 xml:space="preserve">Indiana University </w:t>
                                          </w:r>
                                        </w:p>
                                        <w:p w:rsidR="002C25BD" w:rsidRPr="004A7D26" w:rsidRDefault="002C25BD" w:rsidP="002C25B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University of Cincinnati</w:t>
                                          </w:r>
                                        </w:p>
                                        <w:p w:rsidR="002C25BD" w:rsidRPr="004A7D26" w:rsidRDefault="002C25BD" w:rsidP="002C25B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Samford University</w:t>
                                          </w:r>
                                        </w:p>
                                        <w:p w:rsidR="002C25BD" w:rsidRPr="004A7D26" w:rsidRDefault="002C25BD" w:rsidP="002C25B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 xml:space="preserve">Coastal Carolina University </w:t>
                                          </w:r>
                                        </w:p>
                                        <w:p w:rsidR="002C25BD" w:rsidRPr="004A7D26" w:rsidRDefault="002C25BD" w:rsidP="002C25B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Georgia Tech</w:t>
                                          </w:r>
                                        </w:p>
                                        <w:p w:rsidR="009C5E4D" w:rsidRDefault="002C25BD" w:rsidP="002C25B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4A7D26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East Carolina University</w:t>
                                          </w:r>
                                        </w:p>
                                        <w:p w:rsidR="0004005D" w:rsidRPr="0004005D" w:rsidRDefault="0004005D" w:rsidP="0004005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 w:rsidRPr="0004005D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Western Carolina</w:t>
                                          </w:r>
                                        </w:p>
                                        <w:p w:rsidR="0004005D" w:rsidRDefault="003F0DAD" w:rsidP="0004005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Colorado State</w:t>
                                          </w:r>
                                        </w:p>
                                        <w:p w:rsidR="009E6615" w:rsidRDefault="000704A7" w:rsidP="0004005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Kennesaw</w:t>
                                          </w:r>
                                          <w:r w:rsidR="009E6615"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 xml:space="preserve"> State</w:t>
                                          </w:r>
                                        </w:p>
                                        <w:p w:rsidR="009E6615" w:rsidRDefault="009E6615" w:rsidP="0004005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Eastern Illinois</w:t>
                                          </w:r>
                                        </w:p>
                                        <w:p w:rsidR="009E6615" w:rsidRPr="004A7D26" w:rsidRDefault="009E6615" w:rsidP="0004005D">
                                          <w:pPr>
                                            <w:numPr>
                                              <w:ilvl w:val="0"/>
                                              <w:numId w:val="9"/>
                                            </w:numPr>
                                            <w:spacing w:after="0"/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</w:pPr>
                                          <w:r>
                                            <w:rPr>
                                              <w:color w:val="auto"/>
                                              <w:sz w:val="22"/>
                                            </w:rPr>
                                            <w:t>University of Maryland</w:t>
                                          </w:r>
                                        </w:p>
                                        <w:p w:rsidR="009C5E4D" w:rsidRDefault="009C5E4D" w:rsidP="009C5E4D">
                                          <w:pPr>
                                            <w:spacing w:after="0"/>
                                            <w:rPr>
                                              <w:color w:val="7F7F7F" w:themeColor="text1" w:themeTint="80"/>
                                              <w:sz w:val="22"/>
                                            </w:rPr>
                                          </w:pPr>
                                          <w:bookmarkStart w:id="0" w:name="_GoBack"/>
                                          <w:bookmarkEnd w:id="0"/>
                                        </w:p>
                                        <w:p w:rsidR="009C5E4D" w:rsidRDefault="009C5E4D" w:rsidP="009C5E4D">
                                          <w:pPr>
                                            <w:pStyle w:val="TOCHeading"/>
                                            <w:spacing w:before="0"/>
                                            <w:rPr>
                                              <w:color w:val="4A66AC" w:themeColor="accent1"/>
                                              <w:sz w:val="28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4A66AC" w:themeColor="accent1"/>
                                              <w:sz w:val="28"/>
                                              <w:szCs w:val="26"/>
                                            </w:rPr>
                                            <w:t xml:space="preserve">CAAS </w:t>
                                          </w:r>
                                          <w:r w:rsidR="00683FEE">
                                            <w:rPr>
                                              <w:color w:val="4A66AC" w:themeColor="accent1"/>
                                              <w:sz w:val="28"/>
                                              <w:szCs w:val="26"/>
                                            </w:rPr>
                                            <w:t>Staff</w:t>
                                          </w:r>
                                        </w:p>
                                        <w:p w:rsidR="009C5E4D" w:rsidRPr="009C5E4D" w:rsidRDefault="009C5E4D" w:rsidP="009C5E4D">
                                          <w:pPr>
                                            <w:spacing w:after="0"/>
                                            <w:rPr>
                                              <w:sz w:val="22"/>
                                              <w:lang w:eastAsia="en-US"/>
                                            </w:rPr>
                                          </w:pPr>
                                        </w:p>
                                        <w:p w:rsidR="002C25BD" w:rsidRDefault="00683FEE" w:rsidP="009C5E4D">
                                          <w:pPr>
                                            <w:spacing w:after="0"/>
                                            <w:rPr>
                                              <w:color w:val="auto"/>
                                            </w:rPr>
                                          </w:pPr>
                                          <w:r>
                                            <w:rPr>
                                              <w:color w:val="auto"/>
                                            </w:rPr>
                                            <w:t xml:space="preserve">CAAS Staff includes Associate Athletic Director, Assistant Athletic Director, 2 Assistant Directors, Academic Counselors, Learning Specialist, PAWS Coordinator,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color w:val="auto"/>
                                            </w:rPr>
                                            <w:t>Interns</w:t>
                                          </w:r>
                                          <w:proofErr w:type="gramEnd"/>
                                          <w:r>
                                            <w:rPr>
                                              <w:color w:val="auto"/>
                                            </w:rPr>
                                            <w:t xml:space="preserve"> &amp; GA’s.  </w:t>
                                          </w:r>
                                        </w:p>
                                        <w:p w:rsidR="00683FEE" w:rsidRDefault="00683FEE" w:rsidP="009C5E4D">
                                          <w:pPr>
                                            <w:spacing w:after="0"/>
                                            <w:rPr>
                                              <w:color w:val="auto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60205AC" id="Group 179" o:spid="_x0000_s1026" style="position:absolute;margin-left:0;margin-top:0;width:200.25pt;height:738pt;z-index:251667456;mso-wrap-distance-left:36pt;mso-wrap-distance-right:36pt;mso-position-horizontal-relative:page;mso-position-vertical-relative:page;mso-width-relative:margin" coordsize="30107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">
                            <v:group id="Group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      <v:rect id="Rectangle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            <v:fill opacity="0"/>
                              </v:rect>
                              <v:group id="Group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    <v:shape id="Rectangle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a66ac [3204]" stroked="f" strokeweight="1pt">
                                  <v:stroke joinstyle="miter"/>
                                  <v:path arrowok="t" o:connecttype="custom" o:connectlocs="0,0;667512,0;448512,5314677;667512,9363456;0,9363456;0,0" o:connectangles="0,0,0,0,0,0"/>
                                </v:shape>
                                <v:rect id="Rectangle 184" o:spid="_x0000_s103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            <v:fill r:id="rId7" o:title="" recolor="t" rotate="t" type="frame"/>
                                </v:rect>
                              </v:group>
                            </v:group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185" o:spid="_x0000_s1032" type="#_x0000_t202" style="position:absolute;left:8556;top:4573;width:21551;height:6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            <v:textbox inset="0,0,0,0">
                                <w:txbxContent>
                                  <w:p w:rsidR="00695B14" w:rsidRPr="004A7D26" w:rsidRDefault="00695B14">
                                    <w:pPr>
                                      <w:pStyle w:val="TOCHeading"/>
                                      <w:spacing w:before="120"/>
                                      <w:rPr>
                                        <w:color w:val="4A66AC" w:themeColor="accent1"/>
                                        <w:sz w:val="28"/>
                                        <w:szCs w:val="26"/>
                                      </w:rPr>
                                    </w:pPr>
                                    <w:r w:rsidRPr="004A7D26">
                                      <w:rPr>
                                        <w:color w:val="4A66AC" w:themeColor="accent1"/>
                                        <w:sz w:val="28"/>
                                        <w:szCs w:val="26"/>
                                      </w:rPr>
                                      <w:t>Where Are They Now?</w:t>
                                    </w:r>
                                  </w:p>
                                  <w:p w:rsidR="002C25BD" w:rsidRDefault="002C25BD" w:rsidP="002C25BD">
                                    <w:pPr>
                                      <w:spacing w:after="0"/>
                                      <w:rPr>
                                        <w:color w:val="7F7F7F" w:themeColor="text1" w:themeTint="80"/>
                                        <w:sz w:val="22"/>
                                      </w:rPr>
                                    </w:pPr>
                                  </w:p>
                                  <w:p w:rsidR="00695B14" w:rsidRPr="004A7D26" w:rsidRDefault="002C25BD" w:rsidP="002C25BD">
                                    <w:p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 xml:space="preserve">The following are a few examples of where interns have gained full-time positions in Athletic Academics after their CAAS internship:  </w:t>
                                    </w:r>
                                  </w:p>
                                  <w:p w:rsidR="002C25BD" w:rsidRPr="004A7D26" w:rsidRDefault="002C25BD" w:rsidP="002C25BD">
                                    <w:p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</w:p>
                                  <w:p w:rsidR="002C25BD" w:rsidRPr="004A7D26" w:rsidRDefault="002C25BD" w:rsidP="002C25B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>University of Memphis</w:t>
                                    </w:r>
                                  </w:p>
                                  <w:p w:rsidR="002C25BD" w:rsidRPr="004A7D26" w:rsidRDefault="002C25BD" w:rsidP="002C25B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>Georgia State</w:t>
                                    </w:r>
                                  </w:p>
                                  <w:p w:rsidR="002C25BD" w:rsidRPr="004A7D26" w:rsidRDefault="002C25BD" w:rsidP="002C25B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 xml:space="preserve">Indiana University </w:t>
                                    </w:r>
                                  </w:p>
                                  <w:p w:rsidR="002C25BD" w:rsidRPr="004A7D26" w:rsidRDefault="002C25BD" w:rsidP="002C25B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>University of Cincinnati</w:t>
                                    </w:r>
                                  </w:p>
                                  <w:p w:rsidR="002C25BD" w:rsidRPr="004A7D26" w:rsidRDefault="002C25BD" w:rsidP="002C25B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>Samford University</w:t>
                                    </w:r>
                                  </w:p>
                                  <w:p w:rsidR="002C25BD" w:rsidRPr="004A7D26" w:rsidRDefault="002C25BD" w:rsidP="002C25B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 xml:space="preserve">Coastal Carolina University </w:t>
                                    </w:r>
                                  </w:p>
                                  <w:p w:rsidR="002C25BD" w:rsidRPr="004A7D26" w:rsidRDefault="002C25BD" w:rsidP="002C25B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>Georgia Tech</w:t>
                                    </w:r>
                                  </w:p>
                                  <w:p w:rsidR="009C5E4D" w:rsidRDefault="002C25BD" w:rsidP="002C25B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4A7D26">
                                      <w:rPr>
                                        <w:color w:val="auto"/>
                                        <w:sz w:val="22"/>
                                      </w:rPr>
                                      <w:t>East Carolina University</w:t>
                                    </w:r>
                                  </w:p>
                                  <w:p w:rsidR="0004005D" w:rsidRPr="0004005D" w:rsidRDefault="0004005D" w:rsidP="0004005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 w:rsidRPr="0004005D">
                                      <w:rPr>
                                        <w:color w:val="auto"/>
                                        <w:sz w:val="22"/>
                                      </w:rPr>
                                      <w:t>Western Carolina</w:t>
                                    </w:r>
                                  </w:p>
                                  <w:p w:rsidR="0004005D" w:rsidRDefault="003F0DAD" w:rsidP="0004005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sz w:val="22"/>
                                      </w:rPr>
                                      <w:t>Colorado State</w:t>
                                    </w:r>
                                  </w:p>
                                  <w:p w:rsidR="009E6615" w:rsidRDefault="000704A7" w:rsidP="0004005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sz w:val="22"/>
                                      </w:rPr>
                                      <w:t>Kennesaw</w:t>
                                    </w:r>
                                    <w:r w:rsidR="009E6615">
                                      <w:rPr>
                                        <w:color w:val="auto"/>
                                        <w:sz w:val="22"/>
                                      </w:rPr>
                                      <w:t xml:space="preserve"> State</w:t>
                                    </w:r>
                                  </w:p>
                                  <w:p w:rsidR="009E6615" w:rsidRDefault="009E6615" w:rsidP="0004005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sz w:val="22"/>
                                      </w:rPr>
                                      <w:t>Eastern Illinois</w:t>
                                    </w:r>
                                  </w:p>
                                  <w:p w:rsidR="009E6615" w:rsidRPr="004A7D26" w:rsidRDefault="009E6615" w:rsidP="0004005D">
                                    <w:pPr>
                                      <w:numPr>
                                        <w:ilvl w:val="0"/>
                                        <w:numId w:val="9"/>
                                      </w:numPr>
                                      <w:spacing w:after="0"/>
                                      <w:rPr>
                                        <w:color w:val="auto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sz w:val="22"/>
                                      </w:rPr>
                                      <w:t>University of Maryland</w:t>
                                    </w:r>
                                  </w:p>
                                  <w:p w:rsidR="009C5E4D" w:rsidRDefault="009C5E4D" w:rsidP="009C5E4D">
                                    <w:pPr>
                                      <w:spacing w:after="0"/>
                                      <w:rPr>
                                        <w:color w:val="7F7F7F" w:themeColor="text1" w:themeTint="80"/>
                                        <w:sz w:val="22"/>
                                      </w:rPr>
                                    </w:pPr>
                                    <w:bookmarkStart w:id="1" w:name="_GoBack"/>
                                    <w:bookmarkEnd w:id="1"/>
                                  </w:p>
                                  <w:p w:rsidR="009C5E4D" w:rsidRDefault="009C5E4D" w:rsidP="009C5E4D">
                                    <w:pPr>
                                      <w:pStyle w:val="TOCHeading"/>
                                      <w:spacing w:before="0"/>
                                      <w:rPr>
                                        <w:color w:val="4A66AC" w:themeColor="accent1"/>
                                        <w:sz w:val="28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4A66AC" w:themeColor="accent1"/>
                                        <w:sz w:val="28"/>
                                        <w:szCs w:val="26"/>
                                      </w:rPr>
                                      <w:t xml:space="preserve">CAAS </w:t>
                                    </w:r>
                                    <w:r w:rsidR="00683FEE">
                                      <w:rPr>
                                        <w:color w:val="4A66AC" w:themeColor="accent1"/>
                                        <w:sz w:val="28"/>
                                        <w:szCs w:val="26"/>
                                      </w:rPr>
                                      <w:t>Staff</w:t>
                                    </w:r>
                                  </w:p>
                                  <w:p w:rsidR="009C5E4D" w:rsidRPr="009C5E4D" w:rsidRDefault="009C5E4D" w:rsidP="009C5E4D">
                                    <w:pPr>
                                      <w:spacing w:after="0"/>
                                      <w:rPr>
                                        <w:sz w:val="22"/>
                                        <w:lang w:eastAsia="en-US"/>
                                      </w:rPr>
                                    </w:pPr>
                                  </w:p>
                                  <w:p w:rsidR="002C25BD" w:rsidRDefault="00683FEE" w:rsidP="009C5E4D">
                                    <w:pPr>
                                      <w:spacing w:after="0"/>
                                      <w:rPr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 xml:space="preserve">CAAS Staff includes Associate Athletic Director, Assistant Athletic Director, 2 Assistant Directors, Academic Counselors, Learning Specialist, PAWS Coordinator, </w:t>
                                    </w:r>
                                    <w:proofErr w:type="gramStart"/>
                                    <w:r>
                                      <w:rPr>
                                        <w:color w:val="auto"/>
                                      </w:rPr>
                                      <w:t>Interns</w:t>
                                    </w:r>
                                    <w:proofErr w:type="gramEnd"/>
                                    <w:r>
                                      <w:rPr>
                                        <w:color w:val="auto"/>
                                      </w:rPr>
                                      <w:t xml:space="preserve"> &amp; GA’s.  </w:t>
                                    </w:r>
                                  </w:p>
                                  <w:p w:rsidR="00683FEE" w:rsidRDefault="00683FEE" w:rsidP="009C5E4D">
                                    <w:pPr>
                                      <w:spacing w:after="0"/>
                                      <w:rPr>
                                        <w:color w:val="auto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w10:wrap type="square" anchorx="page" anchory="page"/>
                          </v:group>
                        </w:pict>
                      </mc:Fallback>
                    </mc:AlternateContent>
                  </w:r>
                  <w:r w:rsidR="005E622B">
                    <w:t xml:space="preserve">Fun Facts! </w:t>
                  </w:r>
                  <w:r w:rsidR="00FE1DB4">
                    <w:t xml:space="preserve"> </w:t>
                  </w:r>
                </w:p>
                <w:p w:rsidR="00695B14" w:rsidRDefault="00695B14" w:rsidP="00695B14"/>
                <w:p w:rsidR="00695B14" w:rsidRDefault="00695B14" w:rsidP="00695B14">
                  <w:r>
                    <w:t xml:space="preserve"> </w:t>
                  </w:r>
                </w:p>
                <w:p w:rsidR="00695B14" w:rsidRPr="00695B14" w:rsidRDefault="00695B14" w:rsidP="00695B14">
                  <w:r>
                    <w:t>Staff Meeting Snacks</w:t>
                  </w:r>
                </w:p>
              </w:tc>
            </w:tr>
            <w:tr w:rsidR="00695B14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695B14" w:rsidRDefault="00695B14" w:rsidP="00FE1DB4">
                  <w:pPr>
                    <w:pStyle w:val="Heading1"/>
                    <w:outlineLvl w:val="0"/>
                    <w:rPr>
                      <w:noProof/>
                      <w:lang w:eastAsia="en-US"/>
                    </w:rPr>
                  </w:pPr>
                </w:p>
              </w:tc>
            </w:tr>
            <w:tr w:rsidR="005C33F2">
              <w:trPr>
                <w:trHeight w:hRule="exact" w:val="7200"/>
              </w:trPr>
              <w:tc>
                <w:tcPr>
                  <w:tcW w:w="4032" w:type="dxa"/>
                  <w:shd w:val="clear" w:color="auto" w:fill="4A66AC" w:themeFill="accent1"/>
                </w:tcPr>
                <w:p w:rsidR="005C33F2" w:rsidRDefault="005C33F2" w:rsidP="00695B14">
                  <w:pPr>
                    <w:pStyle w:val="BlockText"/>
                    <w:spacing w:before="0" w:after="0"/>
                  </w:pPr>
                </w:p>
              </w:tc>
            </w:tr>
          </w:tbl>
          <w:p w:rsidR="005C33F2" w:rsidRDefault="005C33F2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5C33F2" w:rsidRDefault="005C33F2">
            <w:pPr>
              <w:spacing w:after="160" w:line="259" w:lineRule="auto"/>
            </w:pPr>
          </w:p>
        </w:tc>
        <w:tc>
          <w:tcPr>
            <w:tcW w:w="4662" w:type="dxa"/>
          </w:tcPr>
          <w:p w:rsidR="005C33F2" w:rsidRDefault="00B8325E">
            <w:pPr>
              <w:spacing w:after="160" w:line="259" w:lineRule="auto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E2759C6" wp14:editId="16ABBC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171450</wp:posOffset>
                      </wp:positionV>
                      <wp:extent cx="3124200" cy="6477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2269" w:rsidRPr="003D2269" w:rsidRDefault="003D2269" w:rsidP="003D2269">
                                  <w:pPr>
                                    <w:jc w:val="center"/>
                                    <w:rPr>
                                      <w:sz w:val="72"/>
                                    </w:rPr>
                                  </w:pPr>
                                  <w:r w:rsidRPr="003D2269">
                                    <w:rPr>
                                      <w:sz w:val="72"/>
                                    </w:rPr>
                                    <w:t>CAAS Fun!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759C6" id="Text Box 2" o:spid="_x0000_s1033" type="#_x0000_t202" style="position:absolute;margin-left:0;margin-top:13.5pt;width:246pt;height:5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" stroked="f">
                      <v:textbox>
                        <w:txbxContent>
                          <w:p w:rsidR="003D2269" w:rsidRPr="003D2269" w:rsidRDefault="003D2269" w:rsidP="003D2269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3D2269">
                              <w:rPr>
                                <w:sz w:val="72"/>
                              </w:rPr>
                              <w:t>CAAS Fun!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2269"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228600" distR="228600" simplePos="0" relativeHeight="251670528" behindDoc="1" locked="0" layoutInCell="1" allowOverlap="1" wp14:anchorId="4DB7FE82" wp14:editId="26ABA1D0">
                      <wp:simplePos x="528034" y="592428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1828800" cy="7033260"/>
                      <wp:effectExtent l="0" t="0" r="3810" b="0"/>
                      <wp:wrapSquare wrapText="bothSides"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7033416"/>
                                <a:chOff x="0" y="0"/>
                                <a:chExt cx="1828800" cy="7033416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0" y="0"/>
                                  <a:ext cx="1828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0" y="790576"/>
                                  <a:ext cx="1828800" cy="6242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C5E4D" w:rsidRPr="009C5E4D" w:rsidRDefault="009C5E4D" w:rsidP="009C5E4D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u w:val="single"/>
                                      </w:rPr>
                                    </w:pPr>
                                    <w:r w:rsidRPr="009C5E4D"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u w:val="single"/>
                                      </w:rPr>
                                      <w:t>Staff Olympics</w:t>
                                    </w:r>
                                  </w:p>
                                  <w:p w:rsidR="009C5E4D" w:rsidRPr="00355995" w:rsidRDefault="009C5E4D" w:rsidP="009C5E4D">
                                    <w:pPr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</w:pP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Comprised of various activities (NFL Picks, Pumpkin Carving, Bowl Games, March Madness, Corn Hole, Bowling, Kentucky Derby) and points are associated with each activity</w:t>
                                    </w:r>
                                    <w:r w:rsidR="006A49A6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.</w:t>
                                    </w:r>
                                  </w:p>
                                  <w:p w:rsidR="009C5E4D" w:rsidRPr="009C5E4D" w:rsidRDefault="009C5E4D" w:rsidP="009C5E4D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u w:val="single"/>
                                      </w:rPr>
                                    </w:pPr>
                                    <w:r w:rsidRPr="009C5E4D"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u w:val="single"/>
                                      </w:rPr>
                                      <w:t xml:space="preserve">Staff Holiday Party </w:t>
                                    </w:r>
                                  </w:p>
                                  <w:p w:rsidR="009C5E4D" w:rsidRDefault="009C5E4D" w:rsidP="00355995">
                                    <w:pPr>
                                      <w:spacing w:after="0"/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</w:pP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Each D</w:t>
                                    </w:r>
                                    <w:r w:rsidR="003D2269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 xml:space="preserve">ecember we have a staff holiday </w:t>
                                    </w: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party including a pot luck and Secret Santa</w:t>
                                    </w:r>
                                    <w:r w:rsidR="006A49A6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.</w:t>
                                    </w:r>
                                  </w:p>
                                  <w:p w:rsidR="00355995" w:rsidRPr="00355995" w:rsidRDefault="00355995" w:rsidP="00355995">
                                    <w:pPr>
                                      <w:spacing w:after="0"/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  <w:p w:rsidR="009C5E4D" w:rsidRPr="009C5E4D" w:rsidRDefault="009C5E4D" w:rsidP="009C5E4D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u w:val="single"/>
                                      </w:rPr>
                                    </w:pPr>
                                    <w:r w:rsidRPr="009C5E4D"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u w:val="single"/>
                                      </w:rPr>
                                      <w:t xml:space="preserve">End of Year Party </w:t>
                                    </w:r>
                                  </w:p>
                                  <w:p w:rsidR="009C5E4D" w:rsidRPr="00355995" w:rsidRDefault="009C5E4D" w:rsidP="009C5E4D">
                                    <w:pPr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</w:pP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At the end of the Spring Academic Year, we have a CAAS party to celebrate another successful year and send off our interns and GA’s</w:t>
                                    </w:r>
                                    <w:r w:rsidR="006A49A6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.</w:t>
                                    </w: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</w:p>
                                  <w:p w:rsidR="009C5E4D" w:rsidRDefault="009C5E4D" w:rsidP="00355995">
                                    <w:pPr>
                                      <w:spacing w:after="0"/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</w:pP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We may have a pool party, go to the movies,</w:t>
                                    </w:r>
                                    <w:r w:rsidR="003D2269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or simply have a dinner</w:t>
                                    </w:r>
                                    <w:r w:rsidR="006A49A6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.</w:t>
                                    </w:r>
                                  </w:p>
                                  <w:p w:rsidR="00355995" w:rsidRPr="00355995" w:rsidRDefault="00355995" w:rsidP="00355995">
                                    <w:pPr>
                                      <w:spacing w:after="0"/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  <w:p w:rsidR="009C5E4D" w:rsidRPr="009C5E4D" w:rsidRDefault="009C5E4D" w:rsidP="009C5E4D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u w:val="single"/>
                                      </w:rPr>
                                    </w:pPr>
                                    <w:r w:rsidRPr="009C5E4D"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  <w:u w:val="single"/>
                                      </w:rPr>
                                      <w:t xml:space="preserve">Staff Meeting Snacks </w:t>
                                    </w:r>
                                  </w:p>
                                  <w:p w:rsidR="009C5E4D" w:rsidRPr="00355995" w:rsidRDefault="009C5E4D" w:rsidP="009C5E4D">
                                    <w:pPr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</w:pP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A staff member is in charge of bringing snacks to one staff meeting during their assigned month</w:t>
                                    </w:r>
                                    <w:r w:rsidR="006A49A6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.</w:t>
                                    </w:r>
                                  </w:p>
                                  <w:p w:rsidR="009C5E4D" w:rsidRPr="00355995" w:rsidRDefault="009C5E4D" w:rsidP="00355995">
                                    <w:pPr>
                                      <w:spacing w:after="0"/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</w:pP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That individu</w:t>
                                    </w:r>
                                    <w:r w:rsidR="003D2269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 xml:space="preserve">al also provides the staff with </w:t>
                                    </w: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an inspi</w:t>
                                    </w:r>
                                    <w:r w:rsidR="003D2269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 xml:space="preserve">ring quote and explains what it </w:t>
                                    </w:r>
                                    <w:r w:rsidRPr="00355995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means to them and how it can impact our professional lives</w:t>
                                    </w:r>
                                    <w:r w:rsidR="006A49A6">
                                      <w:rPr>
                                        <w:color w:val="FFFFFF" w:themeColor="background1"/>
                                        <w:sz w:val="23"/>
                                        <w:szCs w:val="23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30800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B7FE82" id="Group 201" o:spid="_x0000_s1034" style="position:absolute;margin-left:92.8pt;margin-top:0;width:2in;height:553.8pt;z-index:-251645952;mso-width-percent:308;mso-wrap-distance-left:18pt;mso-wrap-distance-right:18pt;mso-position-horizontal:right;mso-position-horizontal-relative:margin;mso-position-vertical:top;mso-position-vertical-relative:margin;mso-width-percent:308;mso-width-relative:margin;mso-height-relative:margin" coordsize="18288,7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">
                      <v:rect id="Rectangle 202" o:spid="_x0000_s1035" style="position:absolute;width:1828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YocUA&#10;AADcAAAADwAAAGRycy9kb3ducmV2LnhtbESPQWvCQBSE7wX/w/KE3urGCFaiq4ggSCmCUQ/eHtln&#10;Npp9G7LbmPbXu4VCj8PMfMMsVr2tRUetrxwrGI8SEMSF0xWXCk7H7dsMhA/IGmvHpOCbPKyWg5cF&#10;Zto9+EBdHkoRIewzVGBCaDIpfWHIoh+5hjh6V9daDFG2pdQtPiLc1jJNkqm0WHFcMNjQxlBxz7+s&#10;go/b+yQ33br7mezpbNz587LdeKVeh/16DiJQH/7Df+2dVpAm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FihxQAAANwAAAAPAAAAAAAAAAAAAAAAAJgCAABkcnMv&#10;ZG93bnJldi54bWxQSwUGAAAAAAQABAD1AAAAigMAAAAA&#10;" fillcolor="#4a66ac [3204]" stroked="f" strokeweight="1pt"/>
                      <v:rect id="Rectangle 203" o:spid="_x0000_s1036" style="position:absolute;top:7905;width:18288;height:6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pk8YA&#10;AADcAAAADwAAAGRycy9kb3ducmV2LnhtbESPT2vCQBTE74LfYXmCl6IbLRSNriKKUOoh/kM8PrLP&#10;JJh9G7JrTPvpu4WCx2FmfsPMl60pRUO1KywrGA0jEMSp1QVnCs6n7WACwnlkjaVlUvBNDpaLbmeO&#10;sbZPPlBz9JkIEHYxKsi9r2IpXZqTQTe0FXHwbrY26IOsM6lrfAa4KeU4ij6kwYLDQo4VrXNK78eH&#10;UfCWrLfJ5rprLubkfpJqut81Xyul+r12NQPhqfWv8H/7UysYR+/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pk8YAAADcAAAADwAAAAAAAAAAAAAAAACYAgAAZHJz&#10;L2Rvd25yZXYueG1sUEsFBgAAAAAEAAQA9QAAAIsDAAAAAA==&#10;" fillcolor="#4a66ac [3204]" stroked="f" strokeweight="1pt">
                        <v:textbox inset=",14.4pt,8.64pt,18pt">
                          <w:txbxContent>
                            <w:p w:rsidR="009C5E4D" w:rsidRPr="009C5E4D" w:rsidRDefault="009C5E4D" w:rsidP="009C5E4D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  <w:r w:rsidRPr="009C5E4D">
                                <w:rPr>
                                  <w:b/>
                                  <w:color w:val="FFFFFF" w:themeColor="background1"/>
                                  <w:sz w:val="24"/>
                                  <w:u w:val="single"/>
                                </w:rPr>
                                <w:t>Staff Olympics</w:t>
                              </w:r>
                            </w:p>
                            <w:p w:rsidR="009C5E4D" w:rsidRPr="00355995" w:rsidRDefault="009C5E4D" w:rsidP="009C5E4D">
                              <w:pPr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Comprised of various activities (NFL Picks, Pumpkin Carving, Bowl Games, March Madness, Corn Hole, Bowling, Kentucky Derby) and points are associated with each activity</w:t>
                              </w:r>
                              <w:r w:rsidR="006A49A6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  <w:p w:rsidR="009C5E4D" w:rsidRPr="009C5E4D" w:rsidRDefault="009C5E4D" w:rsidP="009C5E4D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  <w:r w:rsidRPr="009C5E4D">
                                <w:rPr>
                                  <w:b/>
                                  <w:color w:val="FFFFFF" w:themeColor="background1"/>
                                  <w:sz w:val="24"/>
                                  <w:u w:val="single"/>
                                </w:rPr>
                                <w:t xml:space="preserve">Staff Holiday Party </w:t>
                              </w:r>
                            </w:p>
                            <w:p w:rsidR="009C5E4D" w:rsidRDefault="009C5E4D" w:rsidP="00355995">
                              <w:pPr>
                                <w:spacing w:after="0"/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Each D</w:t>
                              </w:r>
                              <w:r w:rsidR="003D2269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ecember we have a staff holiday </w:t>
                              </w: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party including a pot luck and Secret Santa</w:t>
                              </w:r>
                              <w:r w:rsidR="006A49A6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  <w:p w:rsidR="00355995" w:rsidRPr="00355995" w:rsidRDefault="00355995" w:rsidP="00355995">
                              <w:pPr>
                                <w:spacing w:after="0"/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</w:p>
                            <w:p w:rsidR="009C5E4D" w:rsidRPr="009C5E4D" w:rsidRDefault="009C5E4D" w:rsidP="009C5E4D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  <w:r w:rsidRPr="009C5E4D">
                                <w:rPr>
                                  <w:b/>
                                  <w:color w:val="FFFFFF" w:themeColor="background1"/>
                                  <w:sz w:val="24"/>
                                  <w:u w:val="single"/>
                                </w:rPr>
                                <w:t xml:space="preserve">End of Year Party </w:t>
                              </w:r>
                            </w:p>
                            <w:p w:rsidR="009C5E4D" w:rsidRPr="00355995" w:rsidRDefault="009C5E4D" w:rsidP="009C5E4D">
                              <w:pPr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At the end of the Spring Academic Year, we have a CAAS party to celebrate another successful year and send off our interns and GA’s</w:t>
                              </w:r>
                              <w:r w:rsidR="006A49A6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.</w:t>
                              </w: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  <w:p w:rsidR="009C5E4D" w:rsidRDefault="009C5E4D" w:rsidP="00355995">
                              <w:pPr>
                                <w:spacing w:after="0"/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We may have a pool party, go to the movies,</w:t>
                              </w:r>
                              <w:r w:rsidR="003D2269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or simply have a dinner</w:t>
                              </w:r>
                              <w:r w:rsidR="006A49A6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  <w:p w:rsidR="00355995" w:rsidRPr="00355995" w:rsidRDefault="00355995" w:rsidP="00355995">
                              <w:pPr>
                                <w:spacing w:after="0"/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</w:p>
                            <w:p w:rsidR="009C5E4D" w:rsidRPr="009C5E4D" w:rsidRDefault="009C5E4D" w:rsidP="009C5E4D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  <w:u w:val="single"/>
                                </w:rPr>
                              </w:pPr>
                              <w:r w:rsidRPr="009C5E4D">
                                <w:rPr>
                                  <w:b/>
                                  <w:color w:val="FFFFFF" w:themeColor="background1"/>
                                  <w:sz w:val="24"/>
                                  <w:u w:val="single"/>
                                </w:rPr>
                                <w:t xml:space="preserve">Staff Meeting Snacks </w:t>
                              </w:r>
                            </w:p>
                            <w:p w:rsidR="009C5E4D" w:rsidRPr="00355995" w:rsidRDefault="009C5E4D" w:rsidP="009C5E4D">
                              <w:pPr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A staff member is in charge of bringing snacks to one staff meeting during their assigned month</w:t>
                              </w:r>
                              <w:r w:rsidR="006A49A6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  <w:p w:rsidR="009C5E4D" w:rsidRPr="00355995" w:rsidRDefault="009C5E4D" w:rsidP="00355995">
                              <w:pPr>
                                <w:spacing w:after="0"/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That individu</w:t>
                              </w:r>
                              <w:r w:rsidR="003D2269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al also provides the staff with </w:t>
                              </w: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an inspi</w:t>
                              </w:r>
                              <w:r w:rsidR="003D2269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ring quote and explains what it </w:t>
                              </w:r>
                              <w:r w:rsidRPr="00355995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means to them and how it can impact our professional lives</w:t>
                              </w:r>
                              <w:r w:rsidR="006A49A6">
                                <w:rPr>
                                  <w:color w:val="FFFFFF" w:themeColor="background1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90" w:type="dxa"/>
          </w:tcPr>
          <w:p w:rsidR="005C33F2" w:rsidRDefault="005C33F2">
            <w:pPr>
              <w:spacing w:after="160" w:line="259" w:lineRule="auto"/>
            </w:pPr>
          </w:p>
        </w:tc>
        <w:tc>
          <w:tcPr>
            <w:tcW w:w="576" w:type="dxa"/>
          </w:tcPr>
          <w:p w:rsidR="005C33F2" w:rsidRDefault="005C33F2">
            <w:pPr>
              <w:spacing w:after="160" w:line="259" w:lineRule="auto"/>
            </w:pPr>
          </w:p>
        </w:tc>
        <w:tc>
          <w:tcPr>
            <w:tcW w:w="576" w:type="dxa"/>
          </w:tcPr>
          <w:p w:rsidR="005C33F2" w:rsidRDefault="005C33F2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5C33F2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4A66AC" w:themeColor="accent1"/>
                  </w:tcBorders>
                  <w:vAlign w:val="bottom"/>
                </w:tcPr>
                <w:p w:rsidR="005C33F2" w:rsidRPr="00507268" w:rsidRDefault="001F6C02">
                  <w:pPr>
                    <w:pStyle w:val="Title"/>
                    <w:rPr>
                      <w:rFonts w:ascii="Garamond" w:eastAsia="Batang" w:hAnsi="Garamond"/>
                      <w:color w:val="003399"/>
                    </w:rPr>
                  </w:pPr>
                  <w:r w:rsidRPr="00507268">
                    <w:rPr>
                      <w:rFonts w:ascii="Garamond" w:eastAsia="Batang" w:hAnsi="Garamond"/>
                      <w:b/>
                      <w:color w:val="374C80" w:themeColor="accent1" w:themeShade="BF"/>
                    </w:rPr>
                    <w:t>C</w:t>
                  </w:r>
                  <w:r w:rsidRPr="00507268">
                    <w:rPr>
                      <w:rFonts w:ascii="Garamond" w:eastAsia="Batang" w:hAnsi="Garamond"/>
                      <w:color w:val="auto"/>
                    </w:rPr>
                    <w:t xml:space="preserve">enter for </w:t>
                  </w:r>
                  <w:r w:rsidRPr="00507268">
                    <w:rPr>
                      <w:rFonts w:ascii="Garamond" w:eastAsia="Batang" w:hAnsi="Garamond"/>
                      <w:b/>
                      <w:color w:val="374C80" w:themeColor="accent1" w:themeShade="BF"/>
                    </w:rPr>
                    <w:t>A</w:t>
                  </w:r>
                  <w:r w:rsidRPr="00507268">
                    <w:rPr>
                      <w:rFonts w:ascii="Garamond" w:eastAsia="Batang" w:hAnsi="Garamond"/>
                      <w:color w:val="auto"/>
                    </w:rPr>
                    <w:t>thletic</w:t>
                  </w:r>
                  <w:r w:rsidRPr="00507268">
                    <w:rPr>
                      <w:rFonts w:ascii="Garamond" w:eastAsia="Batang" w:hAnsi="Garamond"/>
                      <w:color w:val="003399"/>
                    </w:rPr>
                    <w:t xml:space="preserve"> </w:t>
                  </w:r>
                  <w:r w:rsidRPr="00507268">
                    <w:rPr>
                      <w:rFonts w:ascii="Garamond" w:eastAsia="Batang" w:hAnsi="Garamond"/>
                      <w:b/>
                      <w:color w:val="374C80" w:themeColor="accent1" w:themeShade="BF"/>
                    </w:rPr>
                    <w:t>A</w:t>
                  </w:r>
                  <w:r w:rsidRPr="00507268">
                    <w:rPr>
                      <w:rFonts w:ascii="Garamond" w:eastAsia="Batang" w:hAnsi="Garamond"/>
                      <w:color w:val="auto"/>
                    </w:rPr>
                    <w:t xml:space="preserve">cademic </w:t>
                  </w:r>
                  <w:r w:rsidRPr="00507268">
                    <w:rPr>
                      <w:rFonts w:ascii="Garamond" w:eastAsia="Batang" w:hAnsi="Garamond"/>
                      <w:b/>
                      <w:color w:val="374C80" w:themeColor="accent1" w:themeShade="BF"/>
                    </w:rPr>
                    <w:t>S</w:t>
                  </w:r>
                  <w:r w:rsidRPr="00507268">
                    <w:rPr>
                      <w:rFonts w:ascii="Garamond" w:eastAsia="Batang" w:hAnsi="Garamond"/>
                      <w:color w:val="auto"/>
                    </w:rPr>
                    <w:t>ervices</w:t>
                  </w:r>
                </w:p>
              </w:tc>
            </w:tr>
            <w:tr w:rsidR="005C33F2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4A66AC" w:themeColor="accent1"/>
                  </w:tcBorders>
                </w:tcPr>
                <w:p w:rsidR="005C33F2" w:rsidRDefault="001F6C02">
                  <w:pPr>
                    <w:pStyle w:val="Subtitl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38E5649" wp14:editId="3691316C">
                        <wp:extent cx="2579040" cy="892469"/>
                        <wp:effectExtent l="0" t="0" r="0" b="317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U-Memphis_logo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8363" cy="906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3F2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5C33F2" w:rsidRDefault="001F6C02">
                  <w:pPr>
                    <w:spacing w:after="160" w:line="264" w:lineRule="auto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B21BC4B" wp14:editId="58419510">
                        <wp:extent cx="780415" cy="682625"/>
                        <wp:effectExtent l="0" t="0" r="635" b="317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415" cy="682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3F2">
              <w:trPr>
                <w:trHeight w:hRule="exact" w:val="144"/>
              </w:trPr>
              <w:tc>
                <w:tcPr>
                  <w:tcW w:w="5000" w:type="pct"/>
                  <w:shd w:val="clear" w:color="auto" w:fill="4A66AC" w:themeFill="accent1"/>
                </w:tcPr>
                <w:p w:rsidR="005C33F2" w:rsidRDefault="005C33F2">
                  <w:pPr>
                    <w:spacing w:after="200" w:line="264" w:lineRule="auto"/>
                  </w:pPr>
                </w:p>
              </w:tc>
            </w:tr>
          </w:tbl>
          <w:p w:rsidR="005C33F2" w:rsidRDefault="005C33F2">
            <w:pPr>
              <w:spacing w:after="160" w:line="259" w:lineRule="auto"/>
            </w:pPr>
          </w:p>
        </w:tc>
      </w:tr>
    </w:tbl>
    <w:p w:rsidR="005C33F2" w:rsidRDefault="005C33F2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5C33F2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5C33F2" w:rsidTr="005E622B">
              <w:trPr>
                <w:trHeight w:hRule="exact" w:val="3240"/>
              </w:trPr>
              <w:tc>
                <w:tcPr>
                  <w:tcW w:w="4176" w:type="dxa"/>
                </w:tcPr>
                <w:p w:rsidR="005C33F2" w:rsidRDefault="008F5B4D">
                  <w:pPr>
                    <w:spacing w:after="200" w:line="264" w:lineRule="auto"/>
                  </w:pPr>
                  <w:r w:rsidRPr="008F5B4D"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>
                        <wp:extent cx="2807208" cy="1865376"/>
                        <wp:effectExtent l="0" t="0" r="0" b="1905"/>
                        <wp:docPr id="17" name="Picture 17" descr="O:\SA Pictures\Graduate Photos\May 2015 Grad Pic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O:\SA Pictures\Graduate Photos\May 2015 Grad Pic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7208" cy="1865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33F2" w:rsidTr="00FE1DB4">
              <w:trPr>
                <w:trHeight w:hRule="exact" w:val="8100"/>
              </w:trPr>
              <w:tc>
                <w:tcPr>
                  <w:tcW w:w="4176" w:type="dxa"/>
                </w:tcPr>
                <w:p w:rsidR="005C33F2" w:rsidRDefault="001F6C02">
                  <w:pPr>
                    <w:pStyle w:val="Heading2"/>
                    <w:outlineLvl w:val="1"/>
                  </w:pPr>
                  <w:r>
                    <w:t>Hands-On Experience</w:t>
                  </w:r>
                </w:p>
                <w:p w:rsidR="005C33F2" w:rsidRPr="004A7D26" w:rsidRDefault="001F6C02" w:rsidP="005E622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Complete Initial Eligibility Evaluations for PSA’s using </w:t>
                  </w:r>
                  <w:proofErr w:type="spellStart"/>
                  <w:r w:rsidRPr="004A7D26">
                    <w:rPr>
                      <w:color w:val="auto"/>
                    </w:rPr>
                    <w:t>LSDBi</w:t>
                  </w:r>
                  <w:proofErr w:type="spellEnd"/>
                  <w:r w:rsidRPr="004A7D26">
                    <w:rPr>
                      <w:color w:val="auto"/>
                    </w:rPr>
                    <w:t xml:space="preserve"> &amp; NCAA Eligibility Center 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Assist with Recruiting Visits 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Attend/Present at Team Meetings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Assist with New Student-Athlete Orientation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Complete Degree Audits/Update Advising Folders &amp; 4-year Plans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Monitor/Track Student-Athlete Grades/Progress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Advise Student-Athletes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CAT (Cultivating Academic Tigers) Summer Bridge Program</w:t>
                  </w:r>
                </w:p>
                <w:p w:rsidR="001F6C02" w:rsidRPr="004A7D26" w:rsidRDefault="001F6C02" w:rsidP="001F6C02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Weekly Staff Meetings</w:t>
                  </w:r>
                </w:p>
                <w:p w:rsidR="00FE1DB4" w:rsidRPr="004A7D26" w:rsidRDefault="00FE1DB4" w:rsidP="00FE1DB4">
                  <w:pPr>
                    <w:pStyle w:val="ListParagraph"/>
                    <w:rPr>
                      <w:color w:val="auto"/>
                    </w:rPr>
                  </w:pPr>
                </w:p>
                <w:p w:rsidR="001F6C02" w:rsidRPr="004A7D26" w:rsidRDefault="001F6C02">
                  <w:pPr>
                    <w:spacing w:after="200" w:line="264" w:lineRule="auto"/>
                    <w:rPr>
                      <w:color w:val="auto"/>
                      <w:sz w:val="2"/>
                    </w:rPr>
                  </w:pPr>
                </w:p>
                <w:p w:rsidR="001F6C02" w:rsidRPr="004A7D26" w:rsidRDefault="001F6C02" w:rsidP="001F6C02">
                  <w:pPr>
                    <w:spacing w:after="200" w:line="264" w:lineRule="auto"/>
                    <w:rPr>
                      <w:b/>
                      <w:bCs/>
                      <w:color w:val="auto"/>
                      <w:sz w:val="26"/>
                    </w:rPr>
                  </w:pPr>
                  <w:r w:rsidRPr="004A7D26">
                    <w:rPr>
                      <w:b/>
                      <w:bCs/>
                      <w:color w:val="auto"/>
                      <w:sz w:val="26"/>
                    </w:rPr>
                    <w:t xml:space="preserve">Weekly Training Session Topics 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GPA Calculations, Course Grade Calculations, Academic Standards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Learning Disabilities 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Advising Philosophy/Process/Scenarios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NCAA Eligibility Homework and Scenarios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Team Meetings/Head Coaches Meetings</w:t>
                  </w:r>
                </w:p>
                <w:p w:rsidR="001F6C02" w:rsidRPr="004A7D26" w:rsidRDefault="00CA6D11" w:rsidP="005E622B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APR/GSR</w:t>
                  </w:r>
                  <w:r w:rsidR="001F6C02" w:rsidRPr="004A7D26">
                    <w:rPr>
                      <w:color w:val="auto"/>
                    </w:rPr>
                    <w:t xml:space="preserve"> – APP Program as a whole</w:t>
                  </w:r>
                </w:p>
                <w:p w:rsidR="001F6C02" w:rsidRPr="004A7D26" w:rsidRDefault="001F6C02" w:rsidP="005E622B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Tutor Coordination/Program </w:t>
                  </w:r>
                </w:p>
                <w:p w:rsidR="001F6C02" w:rsidRDefault="001F6C02" w:rsidP="00FE1DB4">
                  <w:pPr>
                    <w:pStyle w:val="ListParagraph"/>
                  </w:pPr>
                </w:p>
              </w:tc>
            </w:tr>
          </w:tbl>
          <w:p w:rsidR="005C33F2" w:rsidRDefault="005C33F2">
            <w:pPr>
              <w:spacing w:after="160" w:line="259" w:lineRule="auto"/>
            </w:pPr>
          </w:p>
        </w:tc>
        <w:tc>
          <w:tcPr>
            <w:tcW w:w="576" w:type="dxa"/>
          </w:tcPr>
          <w:p w:rsidR="005C33F2" w:rsidRDefault="005C33F2">
            <w:pPr>
              <w:spacing w:after="160" w:line="259" w:lineRule="auto"/>
            </w:pPr>
          </w:p>
        </w:tc>
        <w:tc>
          <w:tcPr>
            <w:tcW w:w="576" w:type="dxa"/>
          </w:tcPr>
          <w:p w:rsidR="005C33F2" w:rsidRDefault="005C33F2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5C33F2">
              <w:trPr>
                <w:trHeight w:hRule="exact" w:val="7344"/>
              </w:trPr>
              <w:tc>
                <w:tcPr>
                  <w:tcW w:w="5000" w:type="pct"/>
                </w:tcPr>
                <w:p w:rsidR="00CA6D11" w:rsidRPr="00CA6D11" w:rsidRDefault="00CA6D11" w:rsidP="00CA6D11">
                  <w:pPr>
                    <w:pStyle w:val="Heading2"/>
                    <w:spacing w:before="180"/>
                    <w:outlineLvl w:val="1"/>
                  </w:pPr>
                  <w:r>
                    <w:t xml:space="preserve">Additional Opportunities  </w:t>
                  </w:r>
                </w:p>
                <w:p w:rsidR="005C33F2" w:rsidRPr="004A7D26" w:rsidRDefault="00CA6D11">
                  <w:pPr>
                    <w:pStyle w:val="Heading3"/>
                    <w:outlineLvl w:val="2"/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Student-Athlete Development</w:t>
                  </w:r>
                </w:p>
                <w:p w:rsidR="001F6C02" w:rsidRPr="004A7D26" w:rsidRDefault="001F6C02" w:rsidP="001F6C02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ACAD 1100:</w:t>
                  </w:r>
                  <w:r w:rsidR="00FE1DB4" w:rsidRPr="004A7D26">
                    <w:rPr>
                      <w:color w:val="auto"/>
                    </w:rPr>
                    <w:t xml:space="preserve"> Academic Strategies</w:t>
                  </w:r>
                </w:p>
                <w:p w:rsidR="001F6C02" w:rsidRPr="004A7D26" w:rsidRDefault="001F6C02" w:rsidP="001F6C02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Freshman course which assists student-athletes in making the transition to college-level academics and learning about campus resources; focus on time management, career/major exploration and life skills.</w:t>
                  </w:r>
                </w:p>
                <w:p w:rsidR="001F6C02" w:rsidRPr="004A7D26" w:rsidRDefault="001F6C02" w:rsidP="001F6C02">
                  <w:pPr>
                    <w:rPr>
                      <w:color w:val="auto"/>
                    </w:rPr>
                  </w:pPr>
                </w:p>
                <w:p w:rsidR="001F6C02" w:rsidRPr="004A7D26" w:rsidRDefault="001F6C02" w:rsidP="001F6C02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UNIV 3740: Preparing to Be a Profes</w:t>
                  </w:r>
                  <w:r w:rsidR="00FE1DB4" w:rsidRPr="004A7D26">
                    <w:rPr>
                      <w:color w:val="auto"/>
                    </w:rPr>
                    <w:t>sional</w:t>
                  </w:r>
                </w:p>
                <w:p w:rsidR="005C33F2" w:rsidRPr="004A7D26" w:rsidRDefault="001F6C02" w:rsidP="001F6C02">
                  <w:pPr>
                    <w:spacing w:after="200" w:line="264" w:lineRule="auto"/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Junior/Senior course which focuses on the development of personal and professional life skills; effective communication skills, interview skills, cover letter, and resume preparation; proper business etiquette, financial planning; professional working environment.</w:t>
                  </w:r>
                </w:p>
                <w:p w:rsidR="00CA6D11" w:rsidRPr="004A7D26" w:rsidRDefault="00CA6D11" w:rsidP="00CA6D11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PAWS (Preparing Athletes for Winning Success)</w:t>
                  </w:r>
                </w:p>
                <w:p w:rsidR="00CA6D11" w:rsidRPr="004A7D26" w:rsidRDefault="00CA6D11" w:rsidP="00CA6D11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Student-Athlete development program which provides comprehensive guidance in regards to personal and professional growth for its student-athletes. The customized programming focuses on the areas of career development, personal development, and community service.</w:t>
                  </w:r>
                </w:p>
                <w:p w:rsidR="00CA6D11" w:rsidRDefault="00CA6D11" w:rsidP="001F6C02">
                  <w:pPr>
                    <w:spacing w:after="200" w:line="264" w:lineRule="auto"/>
                  </w:pPr>
                </w:p>
              </w:tc>
            </w:tr>
            <w:tr w:rsidR="005C33F2">
              <w:trPr>
                <w:trHeight w:hRule="exact" w:val="288"/>
              </w:trPr>
              <w:tc>
                <w:tcPr>
                  <w:tcW w:w="5000" w:type="pct"/>
                </w:tcPr>
                <w:p w:rsidR="005C33F2" w:rsidRDefault="005C33F2"/>
              </w:tc>
            </w:tr>
            <w:tr w:rsidR="005C33F2">
              <w:trPr>
                <w:trHeight w:hRule="exact" w:val="3168"/>
              </w:trPr>
              <w:tc>
                <w:tcPr>
                  <w:tcW w:w="5000" w:type="pct"/>
                </w:tcPr>
                <w:p w:rsidR="005C33F2" w:rsidRDefault="00695B14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3810</wp:posOffset>
                            </wp:positionH>
                            <wp:positionV relativeFrom="paragraph">
                              <wp:posOffset>-474345</wp:posOffset>
                            </wp:positionV>
                            <wp:extent cx="2647950" cy="2486025"/>
                            <wp:effectExtent l="0" t="0" r="19050" b="28575"/>
                            <wp:wrapNone/>
                            <wp:docPr id="8" name="Rectangl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47950" cy="24860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695B14" w:rsidRPr="00695B14" w:rsidRDefault="000077C7" w:rsidP="00695B14">
                                        <w:pPr>
                                          <w:jc w:val="center"/>
                                          <w:rPr>
                                            <w:rFonts w:asciiTheme="majorHAnsi" w:hAnsiTheme="majorHAnsi"/>
                                            <w:b/>
                                            <w:color w:val="FFFFFF" w:themeColor="background1"/>
                                            <w:sz w:val="3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FFFFFF" w:themeColor="background1"/>
                                            <w:sz w:val="32"/>
                                          </w:rPr>
                                          <w:t>Connect with</w:t>
                                        </w:r>
                                        <w:r w:rsidR="00695B14" w:rsidRPr="00695B14">
                                          <w:rPr>
                                            <w:rFonts w:asciiTheme="majorHAnsi" w:hAnsiTheme="majorHAnsi"/>
                                            <w:b/>
                                            <w:color w:val="FFFFFF" w:themeColor="background1"/>
                                            <w:sz w:val="32"/>
                                          </w:rPr>
                                          <w:t xml:space="preserve"> Us!</w:t>
                                        </w:r>
                                      </w:p>
                                      <w:p w:rsidR="00695B14" w:rsidRPr="000077C7" w:rsidRDefault="00695B14" w:rsidP="000077C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gramStart"/>
                                        <w:r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memphis.edu/caas</w:t>
                                        </w:r>
                                        <w:proofErr w:type="gramEnd"/>
                                      </w:p>
                                      <w:p w:rsidR="00695B14" w:rsidRPr="000077C7" w:rsidRDefault="000077C7" w:rsidP="000077C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1D57F16F" wp14:editId="51D5EE30">
                                              <wp:extent cx="238125" cy="218281"/>
                                              <wp:effectExtent l="0" t="0" r="0" b="0"/>
                                              <wp:docPr id="7" name="Picture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7" name="Picture 6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43273" cy="223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="007315DB"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@</w:t>
                                        </w:r>
                                        <w:proofErr w:type="spellStart"/>
                                        <w:r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CAASMemphis</w:t>
                                        </w:r>
                                        <w:proofErr w:type="spellEnd"/>
                                      </w:p>
                                      <w:p w:rsidR="00695B14" w:rsidRPr="000077C7" w:rsidRDefault="000077C7" w:rsidP="000077C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74905B67" wp14:editId="610F61B2">
                                              <wp:extent cx="238125" cy="218281"/>
                                              <wp:effectExtent l="0" t="0" r="0" b="0"/>
                                              <wp:docPr id="12" name="Picture 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7" name="Picture 6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43273" cy="223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="007315DB"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695B14"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@</w:t>
                                        </w:r>
                                        <w:proofErr w:type="spellStart"/>
                                        <w:r w:rsidR="00695B14"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UofMemphis_PAWS</w:t>
                                        </w:r>
                                        <w:proofErr w:type="spellEnd"/>
                                      </w:p>
                                      <w:p w:rsidR="000077C7" w:rsidRPr="000077C7" w:rsidRDefault="000077C7" w:rsidP="000077C7">
                                        <w:pPr>
                                          <w:spacing w:line="240" w:lineRule="auto"/>
                                          <w:ind w:left="360"/>
                                          <w:jc w:val="center"/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en-US"/>
                                          </w:rPr>
                                          <w:drawing>
                                            <wp:inline distT="0" distB="0" distL="0" distR="0" wp14:anchorId="2A143B47" wp14:editId="6532E7AF">
                                              <wp:extent cx="220579" cy="190500"/>
                                              <wp:effectExtent l="0" t="0" r="8255" b="0"/>
                                              <wp:docPr id="13" name="Picture 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6" name="Picture 5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27432" cy="19641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CAASM</w:t>
                                        </w:r>
                                        <w:r w:rsidR="00695B14"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emphis</w:t>
                                        </w:r>
                                        <w:proofErr w:type="spellEnd"/>
                                      </w:p>
                                      <w:p w:rsidR="000077C7" w:rsidRPr="000077C7" w:rsidRDefault="000077C7" w:rsidP="000077C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3"/>
                                          </w:numPr>
                                          <w:spacing w:line="240" w:lineRule="auto"/>
                                          <w:jc w:val="center"/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proofErr w:type="spellStart"/>
                                        <w:r w:rsidRPr="000077C7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MemphisTigerPAWS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8" o:spid="_x0000_s1037" style="position:absolute;margin-left:.3pt;margin-top:-37.35pt;width:208.5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" fillcolor="#4a66ac [3204]" strokecolor="#243255 [1604]" strokeweight="1pt">
                            <v:textbox>
                              <w:txbxContent>
                                <w:p w:rsidR="00695B14" w:rsidRPr="00695B14" w:rsidRDefault="000077C7" w:rsidP="00695B1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Connect with</w:t>
                                  </w:r>
                                  <w:r w:rsidR="00695B14" w:rsidRPr="00695B14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 xml:space="preserve"> Us!</w:t>
                                  </w:r>
                                </w:p>
                                <w:p w:rsidR="00695B14" w:rsidRPr="000077C7" w:rsidRDefault="00695B14" w:rsidP="000077C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memphis.edu/caas</w:t>
                                  </w:r>
                                  <w:proofErr w:type="gramEnd"/>
                                </w:p>
                                <w:p w:rsidR="00695B14" w:rsidRPr="000077C7" w:rsidRDefault="000077C7" w:rsidP="000077C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D57F16F" wp14:editId="51D5EE30">
                                        <wp:extent cx="238125" cy="218281"/>
                                        <wp:effectExtent l="0" t="0" r="0" b="0"/>
                                        <wp:docPr id="7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273" cy="22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315DB"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@</w:t>
                                  </w:r>
                                  <w:proofErr w:type="spellStart"/>
                                  <w:r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CAASMemphis</w:t>
                                  </w:r>
                                  <w:proofErr w:type="spellEnd"/>
                                </w:p>
                                <w:p w:rsidR="00695B14" w:rsidRPr="000077C7" w:rsidRDefault="000077C7" w:rsidP="000077C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74905B67" wp14:editId="610F61B2">
                                        <wp:extent cx="238125" cy="218281"/>
                                        <wp:effectExtent l="0" t="0" r="0" b="0"/>
                                        <wp:docPr id="12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273" cy="22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315DB"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95B14"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@</w:t>
                                  </w:r>
                                  <w:proofErr w:type="spellStart"/>
                                  <w:r w:rsidR="00695B14"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UofMemphis_PAWS</w:t>
                                  </w:r>
                                  <w:proofErr w:type="spellEnd"/>
                                </w:p>
                                <w:p w:rsidR="000077C7" w:rsidRPr="000077C7" w:rsidRDefault="000077C7" w:rsidP="000077C7">
                                  <w:pPr>
                                    <w:spacing w:line="240" w:lineRule="auto"/>
                                    <w:ind w:left="360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A143B47" wp14:editId="6532E7AF">
                                        <wp:extent cx="220579" cy="190500"/>
                                        <wp:effectExtent l="0" t="0" r="8255" b="0"/>
                                        <wp:docPr id="13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7432" cy="1964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CAASM</w:t>
                                  </w:r>
                                  <w:r w:rsidR="00695B14"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emphis</w:t>
                                  </w:r>
                                  <w:proofErr w:type="spellEnd"/>
                                </w:p>
                                <w:p w:rsidR="000077C7" w:rsidRPr="000077C7" w:rsidRDefault="000077C7" w:rsidP="000077C7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0077C7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MemphisTigerPAWS</w:t>
                                  </w:r>
                                  <w:proofErr w:type="spellEnd"/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5C33F2" w:rsidRDefault="005C33F2">
            <w:pPr>
              <w:spacing w:after="160" w:line="259" w:lineRule="auto"/>
            </w:pPr>
          </w:p>
        </w:tc>
        <w:tc>
          <w:tcPr>
            <w:tcW w:w="576" w:type="dxa"/>
          </w:tcPr>
          <w:p w:rsidR="005C33F2" w:rsidRDefault="005C33F2">
            <w:pPr>
              <w:spacing w:after="160" w:line="259" w:lineRule="auto"/>
            </w:pPr>
          </w:p>
        </w:tc>
        <w:tc>
          <w:tcPr>
            <w:tcW w:w="576" w:type="dxa"/>
          </w:tcPr>
          <w:p w:rsidR="005C33F2" w:rsidRDefault="005C33F2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5C33F2" w:rsidTr="00B05F6F">
              <w:trPr>
                <w:trHeight w:hRule="exact" w:val="10710"/>
              </w:trPr>
              <w:tc>
                <w:tcPr>
                  <w:tcW w:w="5000" w:type="pct"/>
                </w:tcPr>
                <w:p w:rsidR="005E622B" w:rsidRPr="004A7D26" w:rsidRDefault="005E622B">
                  <w:pPr>
                    <w:spacing w:before="200" w:after="200" w:line="264" w:lineRule="auto"/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GA’s &amp; Interns are very important to CAAS and our daily operations.  These individuals are held to a high expectation and will be prepared for a full-time position in athletic academic services.  </w:t>
                  </w:r>
                </w:p>
                <w:p w:rsidR="005C33F2" w:rsidRPr="004A7D26" w:rsidRDefault="005E622B">
                  <w:pPr>
                    <w:spacing w:before="200" w:after="200" w:line="264" w:lineRule="auto"/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There are </w:t>
                  </w:r>
                  <w:r w:rsidR="00C44B56">
                    <w:rPr>
                      <w:color w:val="auto"/>
                    </w:rPr>
                    <w:t>multiple intern/GA offices</w:t>
                  </w:r>
                  <w:r w:rsidRPr="004A7D26">
                    <w:rPr>
                      <w:color w:val="auto"/>
                    </w:rPr>
                    <w:t xml:space="preserve"> equipped with desks, </w:t>
                  </w:r>
                  <w:r w:rsidR="00B05F6F">
                    <w:rPr>
                      <w:color w:val="auto"/>
                    </w:rPr>
                    <w:t xml:space="preserve">computers with two screens (game changer!), iPads, </w:t>
                  </w:r>
                  <w:r w:rsidRPr="004A7D26">
                    <w:rPr>
                      <w:color w:val="auto"/>
                    </w:rPr>
                    <w:t>phone</w:t>
                  </w:r>
                  <w:r w:rsidR="00C44B56">
                    <w:rPr>
                      <w:color w:val="auto"/>
                    </w:rPr>
                    <w:t>s</w:t>
                  </w:r>
                  <w:r w:rsidRPr="004A7D26">
                    <w:rPr>
                      <w:color w:val="auto"/>
                    </w:rPr>
                    <w:t>, printing connection</w:t>
                  </w:r>
                  <w:r w:rsidR="00C44B56">
                    <w:rPr>
                      <w:color w:val="auto"/>
                    </w:rPr>
                    <w:t>s</w:t>
                  </w:r>
                  <w:r w:rsidRPr="004A7D26">
                    <w:rPr>
                      <w:color w:val="auto"/>
                    </w:rPr>
                    <w:t>, etc.</w:t>
                  </w:r>
                  <w:r w:rsidR="00B05F6F">
                    <w:rPr>
                      <w:color w:val="auto"/>
                    </w:rPr>
                    <w:t xml:space="preserve"> </w:t>
                  </w:r>
                </w:p>
                <w:p w:rsidR="00CA6D11" w:rsidRDefault="00CA6D11" w:rsidP="00CA6D11">
                  <w:pPr>
                    <w:pStyle w:val="Heading2"/>
                    <w:spacing w:before="180"/>
                    <w:outlineLvl w:val="1"/>
                  </w:pPr>
                  <w:r>
                    <w:t xml:space="preserve">Professional Development Training </w:t>
                  </w:r>
                </w:p>
                <w:p w:rsidR="005C33F2" w:rsidRPr="004A7D26" w:rsidRDefault="00CA6D11">
                  <w:pPr>
                    <w:spacing w:after="200" w:line="264" w:lineRule="auto"/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Our internship</w:t>
                  </w:r>
                  <w:r w:rsidR="003C2501">
                    <w:rPr>
                      <w:color w:val="auto"/>
                    </w:rPr>
                    <w:t>/GA</w:t>
                  </w:r>
                  <w:r w:rsidRPr="004A7D26">
                    <w:rPr>
                      <w:color w:val="auto"/>
                    </w:rPr>
                    <w:t xml:space="preserve"> programs thrives on preparing </w:t>
                  </w:r>
                  <w:r w:rsidR="00BB15F5" w:rsidRPr="004A7D26">
                    <w:rPr>
                      <w:color w:val="auto"/>
                    </w:rPr>
                    <w:t>individuals for a career in athletic academic services.  A key piece to obtaining a full-time position is professional development training.  This training includes:</w:t>
                  </w:r>
                </w:p>
                <w:p w:rsidR="00BB15F5" w:rsidRPr="004A7D26" w:rsidRDefault="00BB15F5" w:rsidP="00BB15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Mock Interviews</w:t>
                  </w:r>
                </w:p>
                <w:p w:rsidR="00BB15F5" w:rsidRPr="004A7D26" w:rsidRDefault="00BB15F5" w:rsidP="00BB15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Interviewing Tips/Advice</w:t>
                  </w:r>
                </w:p>
                <w:p w:rsidR="00BB15F5" w:rsidRPr="004A7D26" w:rsidRDefault="00BB15F5" w:rsidP="00BB15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Beginning the Job Hunting Process</w:t>
                  </w:r>
                </w:p>
                <w:p w:rsidR="00BB15F5" w:rsidRPr="004A7D26" w:rsidRDefault="00BB15F5" w:rsidP="00BB15F5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Preparing for the N4A National Convention </w:t>
                  </w:r>
                </w:p>
                <w:p w:rsidR="005C33F2" w:rsidRPr="004A7D26" w:rsidRDefault="00BB15F5">
                  <w:pPr>
                    <w:pStyle w:val="Heading3"/>
                    <w:outlineLvl w:val="2"/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N4A Involvement  </w:t>
                  </w:r>
                </w:p>
                <w:p w:rsidR="005C33F2" w:rsidRPr="004A7D26" w:rsidRDefault="00BB15F5">
                  <w:pPr>
                    <w:spacing w:after="200" w:line="264" w:lineRule="auto"/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CAAS has earned N4A Certification</w:t>
                  </w:r>
                </w:p>
                <w:p w:rsidR="00BB15F5" w:rsidRPr="004A7D26" w:rsidRDefault="00BB15F5">
                  <w:pPr>
                    <w:spacing w:after="200" w:line="264" w:lineRule="auto"/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All Full-Time Staff have N4A </w:t>
                  </w:r>
                  <w:r w:rsidR="009315E1">
                    <w:rPr>
                      <w:color w:val="auto"/>
                    </w:rPr>
                    <w:t>Membership</w:t>
                  </w:r>
                </w:p>
                <w:p w:rsidR="00BB15F5" w:rsidRPr="004A7D26" w:rsidRDefault="00BB15F5" w:rsidP="00BB15F5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Full-Time Staff attend the N4A National Convention Yearly</w:t>
                  </w:r>
                </w:p>
                <w:p w:rsidR="00BB15F5" w:rsidRPr="004A7D26" w:rsidRDefault="00BB15F5" w:rsidP="00BB15F5">
                  <w:pPr>
                    <w:rPr>
                      <w:color w:val="auto"/>
                    </w:rPr>
                  </w:pPr>
                </w:p>
                <w:p w:rsidR="00BB15F5" w:rsidRPr="004A7D26" w:rsidRDefault="00BB15F5" w:rsidP="00BB15F5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Hosted N4A Regional Conference</w:t>
                  </w:r>
                </w:p>
                <w:p w:rsidR="00BB15F5" w:rsidRPr="004A7D26" w:rsidRDefault="009315E1" w:rsidP="00BB15F5">
                  <w:pPr>
                    <w:rPr>
                      <w:color w:val="auto"/>
                    </w:rPr>
                  </w:pPr>
                  <w:r>
                    <w:rPr>
                      <w:noProof/>
                      <w:color w:val="auto"/>
                      <w:lang w:eastAsia="en-US"/>
                    </w:rPr>
                    <w:drawing>
                      <wp:anchor distT="0" distB="0" distL="114300" distR="114300" simplePos="0" relativeHeight="251673600" behindDoc="1" locked="0" layoutInCell="1" allowOverlap="1">
                        <wp:simplePos x="0" y="0"/>
                        <wp:positionH relativeFrom="column">
                          <wp:posOffset>1450507</wp:posOffset>
                        </wp:positionH>
                        <wp:positionV relativeFrom="paragraph">
                          <wp:posOffset>27161</wp:posOffset>
                        </wp:positionV>
                        <wp:extent cx="1017917" cy="1017917"/>
                        <wp:effectExtent l="0" t="0" r="0" b="0"/>
                        <wp:wrapTight wrapText="bothSides">
                          <wp:wrapPolygon edited="0">
                            <wp:start x="7276" y="0"/>
                            <wp:lineTo x="4447" y="1617"/>
                            <wp:lineTo x="404" y="5659"/>
                            <wp:lineTo x="0" y="8489"/>
                            <wp:lineTo x="0" y="14148"/>
                            <wp:lineTo x="4851" y="19808"/>
                            <wp:lineTo x="8085" y="21021"/>
                            <wp:lineTo x="13340" y="21021"/>
                            <wp:lineTo x="16574" y="19808"/>
                            <wp:lineTo x="21021" y="14148"/>
                            <wp:lineTo x="21021" y="5659"/>
                            <wp:lineTo x="16170" y="1213"/>
                            <wp:lineTo x="13744" y="0"/>
                            <wp:lineTo x="7276" y="0"/>
                          </wp:wrapPolygon>
                        </wp:wrapTight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nacda-17-09-logo-N4A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17" cy="1017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B15F5" w:rsidRPr="004A7D26" w:rsidRDefault="00BB15F5" w:rsidP="00BB15F5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 xml:space="preserve">Multiple Presentations at the N4A National Conference                    </w:t>
                  </w:r>
                </w:p>
                <w:p w:rsidR="00BB15F5" w:rsidRPr="004A7D26" w:rsidRDefault="00BB15F5" w:rsidP="00BB15F5">
                  <w:pPr>
                    <w:rPr>
                      <w:color w:val="auto"/>
                    </w:rPr>
                  </w:pPr>
                </w:p>
                <w:p w:rsidR="00BB15F5" w:rsidRDefault="00BB15F5" w:rsidP="00BB15F5">
                  <w:pPr>
                    <w:rPr>
                      <w:color w:val="auto"/>
                    </w:rPr>
                  </w:pPr>
                  <w:r w:rsidRPr="004A7D26">
                    <w:rPr>
                      <w:color w:val="auto"/>
                    </w:rPr>
                    <w:t>Utilize N4A Best Practices</w:t>
                  </w:r>
                </w:p>
                <w:p w:rsidR="00B05F6F" w:rsidRDefault="00B05F6F" w:rsidP="00BB15F5">
                  <w:pPr>
                    <w:rPr>
                      <w:color w:val="auto"/>
                    </w:rPr>
                  </w:pPr>
                </w:p>
                <w:p w:rsidR="00B05F6F" w:rsidRDefault="00B05F6F" w:rsidP="00BB15F5">
                  <w:r>
                    <w:rPr>
                      <w:color w:val="auto"/>
                    </w:rPr>
                    <w:t>CAAS Staff are on many N4A Committees</w:t>
                  </w:r>
                </w:p>
              </w:tc>
            </w:tr>
            <w:tr w:rsidR="00BB15F5">
              <w:trPr>
                <w:trHeight w:hRule="exact" w:val="7344"/>
              </w:trPr>
              <w:tc>
                <w:tcPr>
                  <w:tcW w:w="5000" w:type="pct"/>
                </w:tcPr>
                <w:p w:rsidR="00BB15F5" w:rsidRDefault="00BB15F5">
                  <w:pPr>
                    <w:spacing w:before="200"/>
                  </w:pPr>
                </w:p>
              </w:tc>
            </w:tr>
            <w:tr w:rsidR="00BB15F5">
              <w:trPr>
                <w:trHeight w:hRule="exact" w:val="7344"/>
              </w:trPr>
              <w:tc>
                <w:tcPr>
                  <w:tcW w:w="5000" w:type="pct"/>
                </w:tcPr>
                <w:p w:rsidR="00BB15F5" w:rsidRDefault="00BB15F5">
                  <w:pPr>
                    <w:spacing w:before="200"/>
                  </w:pPr>
                </w:p>
              </w:tc>
            </w:tr>
            <w:tr w:rsidR="005C33F2" w:rsidTr="00BB15F5">
              <w:trPr>
                <w:trHeight w:hRule="exact" w:val="3447"/>
              </w:trPr>
              <w:tc>
                <w:tcPr>
                  <w:tcW w:w="5000" w:type="pct"/>
                </w:tcPr>
                <w:p w:rsidR="005C33F2" w:rsidRDefault="00BB15F5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7216" behindDoc="0" locked="0" layoutInCell="1" allowOverlap="1">
                        <wp:simplePos x="0" y="0"/>
                        <wp:positionH relativeFrom="column">
                          <wp:posOffset>1188720</wp:posOffset>
                        </wp:positionH>
                        <wp:positionV relativeFrom="paragraph">
                          <wp:posOffset>830580</wp:posOffset>
                        </wp:positionV>
                        <wp:extent cx="1371600" cy="1365885"/>
                        <wp:effectExtent l="0" t="0" r="0" b="5715"/>
                        <wp:wrapSquare wrapText="bothSides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658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B15F5">
              <w:trPr>
                <w:trHeight w:hRule="exact" w:val="288"/>
              </w:trPr>
              <w:tc>
                <w:tcPr>
                  <w:tcW w:w="5000" w:type="pct"/>
                </w:tcPr>
                <w:p w:rsidR="00BB15F5" w:rsidRDefault="00BB15F5"/>
              </w:tc>
            </w:tr>
            <w:tr w:rsidR="00BB15F5">
              <w:trPr>
                <w:trHeight w:hRule="exact" w:val="288"/>
              </w:trPr>
              <w:tc>
                <w:tcPr>
                  <w:tcW w:w="5000" w:type="pct"/>
                </w:tcPr>
                <w:p w:rsidR="00BB15F5" w:rsidRDefault="00BB15F5"/>
              </w:tc>
            </w:tr>
            <w:tr w:rsidR="005C33F2">
              <w:trPr>
                <w:trHeight w:hRule="exact" w:val="3168"/>
              </w:trPr>
              <w:tc>
                <w:tcPr>
                  <w:tcW w:w="5000" w:type="pct"/>
                  <w:shd w:val="clear" w:color="auto" w:fill="4A66AC" w:themeFill="accent1"/>
                </w:tcPr>
                <w:p w:rsidR="005C33F2" w:rsidRDefault="004A7D26">
                  <w:pPr>
                    <w:pStyle w:val="BlockHeading"/>
                  </w:pPr>
                  <w:r>
                    <w:t>Contact Us</w:t>
                  </w:r>
                </w:p>
                <w:p w:rsidR="005C33F2" w:rsidRDefault="000704A7">
                  <w:pPr>
                    <w:pStyle w:val="BlockText2"/>
                  </w:pPr>
                  <w:sdt>
                    <w:sdtPr>
                      <w:alias w:val="Company"/>
                      <w:tag w:val=""/>
                      <w:id w:val="-1173869346"/>
                      <w:placeholder>
                        <w:docPart w:val="FC478D8365DB49729A60F1ECCFB524CA"/>
                      </w:placeholder>
                      <w:showingPlcHdr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4A7D26">
                        <w:t>[Company Name]</w:t>
                      </w:r>
                    </w:sdtContent>
                  </w:sdt>
                  <w:r w:rsidR="004A7D26">
                    <w:br/>
                  </w:r>
                  <w:sdt>
                    <w:sdtPr>
                      <w:id w:val="-344324789"/>
                      <w:placeholder>
                        <w:docPart w:val="3EA61531421D425EB2213683C5C4069C"/>
                      </w:placeholder>
                      <w:temporary/>
                      <w:showingPlcHdr/>
                      <w15:appearance w15:val="hidden"/>
                      <w:text w:multiLine="1"/>
                    </w:sdtPr>
                    <w:sdtEndPr/>
                    <w:sdtContent>
                      <w:r w:rsidR="004A7D26">
                        <w:t>[Address]</w:t>
                      </w:r>
                    </w:sdtContent>
                  </w:sdt>
                  <w:r w:rsidR="004A7D26">
                    <w:br/>
                  </w:r>
                  <w:sdt>
                    <w:sdtPr>
                      <w:id w:val="-1037271962"/>
                      <w:placeholder>
                        <w:docPart w:val="769CDA02F7144CAC99B4886B2DE89DE3"/>
                      </w:placeholder>
                      <w:temporary/>
                      <w:showingPlcHdr/>
                      <w15:appearance w15:val="hidden"/>
                      <w:text w:multiLine="1"/>
                    </w:sdtPr>
                    <w:sdtEndPr/>
                    <w:sdtContent>
                      <w:r w:rsidR="004A7D26">
                        <w:t>[City, ST  ZIP Code]</w:t>
                      </w:r>
                    </w:sdtContent>
                  </w:sdt>
                </w:p>
                <w:p w:rsidR="005C33F2" w:rsidRDefault="000704A7">
                  <w:pPr>
                    <w:pStyle w:val="BlockText2"/>
                  </w:pPr>
                  <w:sdt>
                    <w:sdtPr>
                      <w:id w:val="1722475293"/>
                      <w:placeholder>
                        <w:docPart w:val="13A3C528578A4C91B3F4BBF1CF3898C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4A7D26">
                        <w:t>[Telephone]</w:t>
                      </w:r>
                    </w:sdtContent>
                  </w:sdt>
                  <w:r w:rsidR="004A7D26">
                    <w:br/>
                  </w:r>
                  <w:sdt>
                    <w:sdtPr>
                      <w:id w:val="-1139952387"/>
                      <w:placeholder>
                        <w:docPart w:val="2B921DE12D574EA88690A80F5EC5A13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4A7D26">
                        <w:t>[Email]</w:t>
                      </w:r>
                    </w:sdtContent>
                  </w:sdt>
                </w:p>
                <w:p w:rsidR="005C33F2" w:rsidRDefault="004A7D26">
                  <w:pPr>
                    <w:pStyle w:val="BlockText2"/>
                  </w:pPr>
                  <w:r>
                    <w:t>Visit us on the Web:</w:t>
                  </w:r>
                  <w:r>
                    <w:br/>
                  </w:r>
                  <w:sdt>
                    <w:sdtPr>
                      <w:id w:val="-523087531"/>
                      <w:placeholder>
                        <w:docPart w:val="2A83C8693E1745CB99246D6AB2AFA99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t>[Web Address]</w:t>
                      </w:r>
                    </w:sdtContent>
                  </w:sdt>
                </w:p>
              </w:tc>
            </w:tr>
          </w:tbl>
          <w:p w:rsidR="005C33F2" w:rsidRDefault="005C33F2">
            <w:pPr>
              <w:spacing w:after="160" w:line="259" w:lineRule="auto"/>
            </w:pPr>
          </w:p>
        </w:tc>
      </w:tr>
    </w:tbl>
    <w:p w:rsidR="005C33F2" w:rsidRDefault="005C33F2">
      <w:pPr>
        <w:pStyle w:val="NoSpacing"/>
      </w:pPr>
    </w:p>
    <w:sectPr w:rsidR="005C33F2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1" o:spid="_x0000_i1026" type="#_x0000_t75" style="width:29.25pt;height:29.25pt;visibility:visible;mso-wrap-style:square" o:bullet="t">
        <v:imagedata r:id="rId1" o:title="in"/>
      </v:shape>
    </w:pict>
  </w:numPicBullet>
  <w:numPicBullet w:numPicBulletId="1">
    <w:pict>
      <v:shape id="Picture 5" o:spid="_x0000_i1037" type="#_x0000_t75" style="width:33pt;height:28.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02777"/>
    <w:multiLevelType w:val="hybridMultilevel"/>
    <w:tmpl w:val="92EA8C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070E9"/>
    <w:multiLevelType w:val="hybridMultilevel"/>
    <w:tmpl w:val="D1240E38"/>
    <w:lvl w:ilvl="0" w:tplc="B8D8E1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844F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BAF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B807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54D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76D6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84EB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32D7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B4AC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1CA5A89"/>
    <w:multiLevelType w:val="hybridMultilevel"/>
    <w:tmpl w:val="1EBA3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43CB8"/>
    <w:multiLevelType w:val="hybridMultilevel"/>
    <w:tmpl w:val="4FB0A4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6637E"/>
    <w:multiLevelType w:val="hybridMultilevel"/>
    <w:tmpl w:val="64B4A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F6B0C"/>
    <w:multiLevelType w:val="hybridMultilevel"/>
    <w:tmpl w:val="ED18342E"/>
    <w:lvl w:ilvl="0" w:tplc="4814B0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DCEE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F890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86B6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E20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38B6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06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D81A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0078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8FC1E8D"/>
    <w:multiLevelType w:val="hybridMultilevel"/>
    <w:tmpl w:val="70FE2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E73E9"/>
    <w:multiLevelType w:val="hybridMultilevel"/>
    <w:tmpl w:val="F6A245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055ED"/>
    <w:multiLevelType w:val="hybridMultilevel"/>
    <w:tmpl w:val="9FE6CC44"/>
    <w:lvl w:ilvl="0" w:tplc="D2C0CAD4"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54117"/>
    <w:multiLevelType w:val="hybridMultilevel"/>
    <w:tmpl w:val="BBB2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AA13C8"/>
    <w:multiLevelType w:val="hybridMultilevel"/>
    <w:tmpl w:val="2D52F2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A17B2"/>
    <w:multiLevelType w:val="hybridMultilevel"/>
    <w:tmpl w:val="79D091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12"/>
  </w:num>
  <w:num w:numId="6">
    <w:abstractNumId w:val="1"/>
  </w:num>
  <w:num w:numId="7">
    <w:abstractNumId w:val="8"/>
  </w:num>
  <w:num w:numId="8">
    <w:abstractNumId w:val="10"/>
  </w:num>
  <w:num w:numId="9">
    <w:abstractNumId w:val="11"/>
  </w:num>
  <w:num w:numId="10">
    <w:abstractNumId w:val="4"/>
  </w:num>
  <w:num w:numId="11">
    <w:abstractNumId w:val="9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C02"/>
    <w:rsid w:val="000077C7"/>
    <w:rsid w:val="0004005D"/>
    <w:rsid w:val="000704A7"/>
    <w:rsid w:val="00125D65"/>
    <w:rsid w:val="001F6C02"/>
    <w:rsid w:val="002840F0"/>
    <w:rsid w:val="002C25BD"/>
    <w:rsid w:val="00355995"/>
    <w:rsid w:val="003C2501"/>
    <w:rsid w:val="003D2269"/>
    <w:rsid w:val="003F0DAD"/>
    <w:rsid w:val="003F3100"/>
    <w:rsid w:val="004A7D26"/>
    <w:rsid w:val="00507268"/>
    <w:rsid w:val="005C33F2"/>
    <w:rsid w:val="005E622B"/>
    <w:rsid w:val="00683FEE"/>
    <w:rsid w:val="00695B14"/>
    <w:rsid w:val="006A49A6"/>
    <w:rsid w:val="007315DB"/>
    <w:rsid w:val="008F5B4D"/>
    <w:rsid w:val="009315E1"/>
    <w:rsid w:val="009C5E4D"/>
    <w:rsid w:val="009E6615"/>
    <w:rsid w:val="00B05F6F"/>
    <w:rsid w:val="00B8325E"/>
    <w:rsid w:val="00BB15F5"/>
    <w:rsid w:val="00C44B56"/>
    <w:rsid w:val="00CA6D11"/>
    <w:rsid w:val="00D52FED"/>
    <w:rsid w:val="00D65AFF"/>
    <w:rsid w:val="00D868CC"/>
    <w:rsid w:val="00FE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278AEC"/>
  <w15:chartTrackingRefBased/>
  <w15:docId w15:val="{0F4CEC1E-5418-417B-8BA3-822FF2F4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42852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4A66AC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4A66AC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4A66AC" w:themeColor="accent1"/>
      </w:pBdr>
      <w:spacing w:after="60"/>
    </w:pPr>
    <w:rPr>
      <w:rFonts w:asciiTheme="majorHAnsi" w:eastAsiaTheme="majorEastAsia" w:hAnsiTheme="majorHAnsi" w:cstheme="majorBidi"/>
      <w:color w:val="4A66AC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4A66AC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4A66AC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unhideWhenUsed/>
    <w:qFormat/>
    <w:rsid w:val="001F6C02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695B14"/>
  </w:style>
  <w:style w:type="paragraph" w:styleId="TOCHeading">
    <w:name w:val="TOC Heading"/>
    <w:basedOn w:val="Heading1"/>
    <w:next w:val="Normal"/>
    <w:uiPriority w:val="39"/>
    <w:unhideWhenUsed/>
    <w:qFormat/>
    <w:rsid w:val="00695B14"/>
    <w:pPr>
      <w:spacing w:after="0" w:line="259" w:lineRule="auto"/>
      <w:outlineLvl w:val="9"/>
    </w:pPr>
    <w:rPr>
      <w:color w:val="374C80" w:themeColor="accent1" w:themeShade="BF"/>
      <w:kern w:val="0"/>
      <w:sz w:val="32"/>
      <w:szCs w:val="3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enke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C478D8365DB49729A60F1ECCFB52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BDF94-FC4D-495A-8526-76AB56FE456C}"/>
      </w:docPartPr>
      <w:docPartBody>
        <w:p w:rsidR="00C6726F" w:rsidRDefault="00C6726F">
          <w:pPr>
            <w:pStyle w:val="FC478D8365DB49729A60F1ECCFB524CA"/>
          </w:pPr>
          <w:r>
            <w:t>[Company Name]</w:t>
          </w:r>
        </w:p>
      </w:docPartBody>
    </w:docPart>
    <w:docPart>
      <w:docPartPr>
        <w:name w:val="3EA61531421D425EB2213683C5C4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F8CD-A6C4-407F-9AF6-A3F8156061BE}"/>
      </w:docPartPr>
      <w:docPartBody>
        <w:p w:rsidR="00C6726F" w:rsidRDefault="00C6726F">
          <w:pPr>
            <w:pStyle w:val="3EA61531421D425EB2213683C5C4069C"/>
          </w:pPr>
          <w:r>
            <w:t>[Address]</w:t>
          </w:r>
        </w:p>
      </w:docPartBody>
    </w:docPart>
    <w:docPart>
      <w:docPartPr>
        <w:name w:val="769CDA02F7144CAC99B4886B2DE89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57B1F-52FF-4E8D-A4C3-3D35FFE80C29}"/>
      </w:docPartPr>
      <w:docPartBody>
        <w:p w:rsidR="00C6726F" w:rsidRDefault="00C6726F">
          <w:pPr>
            <w:pStyle w:val="769CDA02F7144CAC99B4886B2DE89DE3"/>
          </w:pPr>
          <w:r>
            <w:t>[City, ST  ZIP Code]</w:t>
          </w:r>
        </w:p>
      </w:docPartBody>
    </w:docPart>
    <w:docPart>
      <w:docPartPr>
        <w:name w:val="13A3C528578A4C91B3F4BBF1CF389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A38DC-55EF-4EAF-8AEA-9F96C5FE692F}"/>
      </w:docPartPr>
      <w:docPartBody>
        <w:p w:rsidR="00C6726F" w:rsidRDefault="00C6726F">
          <w:pPr>
            <w:pStyle w:val="13A3C528578A4C91B3F4BBF1CF3898C3"/>
          </w:pPr>
          <w:r>
            <w:t>[Telephone]</w:t>
          </w:r>
        </w:p>
      </w:docPartBody>
    </w:docPart>
    <w:docPart>
      <w:docPartPr>
        <w:name w:val="2B921DE12D574EA88690A80F5EC5A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4B7A9-FFF0-4D7C-AD75-D6EE86643FDA}"/>
      </w:docPartPr>
      <w:docPartBody>
        <w:p w:rsidR="00C6726F" w:rsidRDefault="00C6726F">
          <w:pPr>
            <w:pStyle w:val="2B921DE12D574EA88690A80F5EC5A133"/>
          </w:pPr>
          <w:r>
            <w:t>[Email]</w:t>
          </w:r>
        </w:p>
      </w:docPartBody>
    </w:docPart>
    <w:docPart>
      <w:docPartPr>
        <w:name w:val="2A83C8693E1745CB99246D6AB2AFA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5DFB2-CF0E-4602-8E11-37325459F55B}"/>
      </w:docPartPr>
      <w:docPartBody>
        <w:p w:rsidR="00C6726F" w:rsidRDefault="00C6726F">
          <w:pPr>
            <w:pStyle w:val="2A83C8693E1745CB99246D6AB2AFA99F"/>
          </w:pPr>
          <w:r>
            <w:t>[Web 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26F"/>
    <w:rsid w:val="00C6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D9BFD68D7544C382F1624B21F1B487">
    <w:name w:val="E2D9BFD68D7544C382F1624B21F1B487"/>
  </w:style>
  <w:style w:type="paragraph" w:customStyle="1" w:styleId="90E96B1F0C1F47DFAE86CCDA1CAEEFB4">
    <w:name w:val="90E96B1F0C1F47DFAE86CCDA1CAEEFB4"/>
  </w:style>
  <w:style w:type="paragraph" w:customStyle="1" w:styleId="FC478D8365DB49729A60F1ECCFB524CA">
    <w:name w:val="FC478D8365DB49729A60F1ECCFB524CA"/>
  </w:style>
  <w:style w:type="paragraph" w:customStyle="1" w:styleId="0C2693B84089491787482B11ECE7603C">
    <w:name w:val="0C2693B84089491787482B11ECE7603C"/>
  </w:style>
  <w:style w:type="paragraph" w:customStyle="1" w:styleId="1324935870894ADAB0142A37B5ED9D09">
    <w:name w:val="1324935870894ADAB0142A37B5ED9D09"/>
  </w:style>
  <w:style w:type="paragraph" w:customStyle="1" w:styleId="A2B627052FE3414C8369257500227241">
    <w:name w:val="A2B627052FE3414C8369257500227241"/>
  </w:style>
  <w:style w:type="paragraph" w:customStyle="1" w:styleId="3EA61531421D425EB2213683C5C4069C">
    <w:name w:val="3EA61531421D425EB2213683C5C4069C"/>
  </w:style>
  <w:style w:type="paragraph" w:customStyle="1" w:styleId="769CDA02F7144CAC99B4886B2DE89DE3">
    <w:name w:val="769CDA02F7144CAC99B4886B2DE89DE3"/>
  </w:style>
  <w:style w:type="paragraph" w:customStyle="1" w:styleId="13A3C528578A4C91B3F4BBF1CF3898C3">
    <w:name w:val="13A3C528578A4C91B3F4BBF1CF3898C3"/>
  </w:style>
  <w:style w:type="paragraph" w:customStyle="1" w:styleId="2B921DE12D574EA88690A80F5EC5A133">
    <w:name w:val="2B921DE12D574EA88690A80F5EC5A133"/>
  </w:style>
  <w:style w:type="paragraph" w:customStyle="1" w:styleId="2A83C8693E1745CB99246D6AB2AFA99F">
    <w:name w:val="2A83C8693E1745CB99246D6AB2AFA9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16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 Williams (khenke)</dc:creator>
  <cp:keywords/>
  <cp:lastModifiedBy>Kristin D Williams (khenke)</cp:lastModifiedBy>
  <cp:revision>7</cp:revision>
  <cp:lastPrinted>2016-03-24T13:55:00Z</cp:lastPrinted>
  <dcterms:created xsi:type="dcterms:W3CDTF">2017-10-18T16:25:00Z</dcterms:created>
  <dcterms:modified xsi:type="dcterms:W3CDTF">2019-10-22T14:02:00Z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